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5508"/>
        <w:gridCol w:w="5508"/>
      </w:tblGrid>
      <w:tr w:rsidR="00AB71CA" w:rsidRPr="00CD4B6A" w14:paraId="2EDB74C2" w14:textId="77777777" w:rsidTr="002B2F30">
        <w:tc>
          <w:tcPr>
            <w:tcW w:w="2500" w:type="pct"/>
          </w:tcPr>
          <w:p w14:paraId="37757822" w14:textId="77777777" w:rsidR="00AB71CA" w:rsidRPr="002B2F30" w:rsidRDefault="002B2F30" w:rsidP="002B2F30">
            <w:pPr>
              <w:pStyle w:val="FormText"/>
              <w:rPr>
                <w:b/>
              </w:rPr>
            </w:pPr>
            <w:bookmarkStart w:id="0" w:name="_GoBack"/>
            <w:bookmarkEnd w:id="0"/>
            <w:r w:rsidRPr="002B2F30">
              <w:rPr>
                <w:rStyle w:val="FormHeadingChar"/>
                <w:b/>
              </w:rPr>
              <w:t>Author Name</w:t>
            </w:r>
            <w:r w:rsidR="00AB71CA" w:rsidRPr="002B2F30">
              <w:rPr>
                <w:rStyle w:val="FormHeadingChar"/>
                <w:b/>
              </w:rPr>
              <w:t>:</w:t>
            </w:r>
            <w:r w:rsidR="00AB71CA" w:rsidRPr="002B2F30">
              <w:rPr>
                <w:b/>
              </w:rPr>
              <w:t xml:space="preserve">  </w:t>
            </w:r>
          </w:p>
          <w:p w14:paraId="3EC0C18C" w14:textId="77777777" w:rsidR="00AB71CA" w:rsidRDefault="00AB71CA" w:rsidP="002B2F30">
            <w:pPr>
              <w:pStyle w:val="FormText"/>
              <w:rPr>
                <w:b/>
              </w:rPr>
            </w:pPr>
            <w:r w:rsidRPr="002B2F30">
              <w:rPr>
                <w:b/>
              </w:rPr>
              <w:t xml:space="preserve"> </w:t>
            </w:r>
          </w:p>
          <w:p w14:paraId="308E6EFE" w14:textId="03CDE4AA" w:rsidR="00691A56" w:rsidRPr="002B2F30" w:rsidRDefault="00691A56" w:rsidP="002B2F30">
            <w:pPr>
              <w:pStyle w:val="FormText"/>
              <w:rPr>
                <w:b/>
              </w:rPr>
            </w:pPr>
            <w:r>
              <w:rPr>
                <w:b/>
              </w:rPr>
              <w:t>Co-Author Name:</w:t>
            </w:r>
          </w:p>
        </w:tc>
        <w:tc>
          <w:tcPr>
            <w:tcW w:w="2500" w:type="pct"/>
          </w:tcPr>
          <w:p w14:paraId="6344DA6B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Contact Address</w:t>
            </w:r>
            <w:r w:rsidR="00AB71CA" w:rsidRPr="002B2F30">
              <w:rPr>
                <w:rStyle w:val="FormHeadingChar"/>
                <w:b/>
              </w:rPr>
              <w:t xml:space="preserve">: </w:t>
            </w:r>
          </w:p>
          <w:p w14:paraId="637C1409" w14:textId="77777777" w:rsidR="00AB71CA" w:rsidRPr="002B2F30" w:rsidRDefault="00AB71CA" w:rsidP="002B2F30">
            <w:pPr>
              <w:pStyle w:val="FormText"/>
              <w:rPr>
                <w:b/>
              </w:rPr>
            </w:pPr>
          </w:p>
          <w:p w14:paraId="2A197CF4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Email</w:t>
            </w:r>
            <w:r w:rsidR="00AB71CA" w:rsidRPr="002B2F30">
              <w:rPr>
                <w:rStyle w:val="FormHeadingChar"/>
                <w:b/>
              </w:rPr>
              <w:t>:</w:t>
            </w:r>
            <w:r w:rsidR="00AB71CA" w:rsidRPr="002B2F30">
              <w:rPr>
                <w:b/>
              </w:rPr>
              <w:t xml:space="preserve"> </w:t>
            </w:r>
          </w:p>
        </w:tc>
      </w:tr>
    </w:tbl>
    <w:p w14:paraId="341B0155" w14:textId="77777777" w:rsidR="00AB71CA" w:rsidRDefault="00AB71CA" w:rsidP="00AB71CA">
      <w:pPr>
        <w:pStyle w:val="NoSpaceBetween"/>
      </w:pPr>
    </w:p>
    <w:p w14:paraId="0B0EDEF7" w14:textId="77777777" w:rsidR="00AB71CA" w:rsidRDefault="00AB71CA" w:rsidP="00AB71CA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AB71CA" w14:paraId="7AD3BBF5" w14:textId="77777777" w:rsidTr="002B2F30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AB71CA" w14:paraId="0107C58C" w14:textId="77777777" w:rsidTr="002B2F30">
              <w:tc>
                <w:tcPr>
                  <w:tcW w:w="2615" w:type="dxa"/>
                  <w:shd w:val="clear" w:color="auto" w:fill="F2F2F2" w:themeFill="background1" w:themeFillShade="F2"/>
                  <w:vAlign w:val="bottom"/>
                </w:tcPr>
                <w:p w14:paraId="548C6F57" w14:textId="77777777" w:rsidR="00AB71CA" w:rsidRDefault="00FC6719" w:rsidP="002B2F30">
                  <w:pPr>
                    <w:pStyle w:val="TopicHeading"/>
                  </w:pPr>
                  <w:r>
                    <w:t>Title of Work:</w:t>
                  </w:r>
                </w:p>
                <w:p w14:paraId="2A982CA1" w14:textId="77777777" w:rsidR="00FC6719" w:rsidRDefault="00FC6719" w:rsidP="002B2F30">
                  <w:pPr>
                    <w:pStyle w:val="TopicHeading"/>
                    <w:rPr>
                      <w:b/>
                      <w:color w:val="7F7F7F" w:themeColor="text1" w:themeTint="80"/>
                      <w:sz w:val="20"/>
                      <w:szCs w:val="20"/>
                    </w:rPr>
                  </w:pPr>
                </w:p>
                <w:p w14:paraId="2AF4F607" w14:textId="77777777" w:rsidR="00FC6719" w:rsidRDefault="00FC6719" w:rsidP="002B2F30">
                  <w:pPr>
                    <w:pStyle w:val="TopicHeading"/>
                  </w:pPr>
                </w:p>
              </w:tc>
              <w:tc>
                <w:tcPr>
                  <w:tcW w:w="169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28F46B5" w14:textId="77777777" w:rsidR="00AB71CA" w:rsidRDefault="00AB71CA" w:rsidP="00FC6719">
                  <w:pPr>
                    <w:pStyle w:val="TableHeadingRight"/>
                    <w:jc w:val="lef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D985144" w14:textId="77777777" w:rsidR="00AB71CA" w:rsidRDefault="00AB71CA" w:rsidP="002B2F30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7726A6D" w14:textId="77777777" w:rsidR="00AB71CA" w:rsidRDefault="00FC6719" w:rsidP="00FC6719">
                  <w:pPr>
                    <w:pStyle w:val="TableHeadingRight"/>
                    <w:jc w:val="left"/>
                  </w:pPr>
                  <w:r>
                    <w:t>Affiliated Institution:</w:t>
                  </w:r>
                </w:p>
                <w:p w14:paraId="7B69D7CC" w14:textId="77777777" w:rsidR="00FC6719" w:rsidRDefault="00FC6719" w:rsidP="00FC6719">
                  <w:pPr>
                    <w:pStyle w:val="TableHeadingRight"/>
                    <w:jc w:val="left"/>
                  </w:pPr>
                </w:p>
                <w:p w14:paraId="2688A539" w14:textId="77777777" w:rsidR="00FC6719" w:rsidRDefault="00FC6719" w:rsidP="00FC6719">
                  <w:pPr>
                    <w:pStyle w:val="TableHeadingRight"/>
                    <w:jc w:val="left"/>
                  </w:pPr>
                </w:p>
                <w:p w14:paraId="633735C6" w14:textId="77777777" w:rsidR="00FC6719" w:rsidRDefault="00FC6719" w:rsidP="00FC6719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5816E45D" w14:textId="77777777" w:rsidR="00AB71CA" w:rsidRDefault="00AB71CA" w:rsidP="002B2F30"/>
                <w:p w14:paraId="0143B229" w14:textId="77777777" w:rsidR="00FC6719" w:rsidRDefault="00FC6719" w:rsidP="002B2F30"/>
                <w:p w14:paraId="1D16715D" w14:textId="77777777" w:rsidR="00FC6719" w:rsidRDefault="00FC6719" w:rsidP="002B2F30"/>
              </w:tc>
            </w:tr>
          </w:tbl>
          <w:p w14:paraId="223232C9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319411B1" w14:textId="77777777" w:rsidTr="002B2F30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7AD31D93" w14:textId="77777777" w:rsidR="00AB71CA" w:rsidRDefault="002B2F30" w:rsidP="00AB71CA">
                  <w:pPr>
                    <w:pStyle w:val="FormHeading"/>
                  </w:pPr>
                  <w:r w:rsidRPr="002B2F30">
                    <w:rPr>
                      <w:b/>
                    </w:rPr>
                    <w:t>Field of w</w:t>
                  </w:r>
                  <w:r w:rsidR="00FC6719" w:rsidRPr="002B2F30">
                    <w:rPr>
                      <w:b/>
                    </w:rPr>
                    <w:t>ork submitted</w:t>
                  </w:r>
                  <w:r w:rsidR="00B34976">
                    <w:t xml:space="preserve"> </w:t>
                  </w:r>
                </w:p>
                <w:p w14:paraId="10228837" w14:textId="77777777" w:rsidR="00B34976" w:rsidRDefault="00B34976" w:rsidP="00B34976">
                  <w:pPr>
                    <w:pStyle w:val="FormHeading"/>
                  </w:pP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Architecture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Interior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Design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Others, please specify: </w:t>
                  </w:r>
                </w:p>
                <w:p w14:paraId="17D06A8B" w14:textId="77777777" w:rsidR="00FC6719" w:rsidRPr="00AB71CA" w:rsidRDefault="00FC6719" w:rsidP="00AB71CA">
                  <w:pPr>
                    <w:pStyle w:val="FormHeading"/>
                  </w:pPr>
                </w:p>
              </w:tc>
            </w:tr>
          </w:tbl>
          <w:p w14:paraId="187779D0" w14:textId="77777777" w:rsidR="00AB71CA" w:rsidRDefault="00AB71CA" w:rsidP="002B2F30">
            <w:pPr>
              <w:pStyle w:val="NoSpaceBetween"/>
            </w:pPr>
          </w:p>
          <w:p w14:paraId="3A88D11E" w14:textId="77777777" w:rsidR="00AB71CA" w:rsidRDefault="00AB71CA" w:rsidP="002B2F30">
            <w:pPr>
              <w:pStyle w:val="NoSpaceBetween"/>
            </w:pPr>
          </w:p>
          <w:p w14:paraId="2DCB3A5A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36BE979C" w14:textId="77777777" w:rsidTr="002B2F30">
              <w:tc>
                <w:tcPr>
                  <w:tcW w:w="10775" w:type="dxa"/>
                  <w:tcBorders>
                    <w:bottom w:val="single" w:sz="4" w:space="0" w:color="A6A6A6" w:themeColor="background1" w:themeShade="A6"/>
                  </w:tcBorders>
                </w:tcPr>
                <w:p w14:paraId="688A48FD" w14:textId="77777777" w:rsidR="00AB71CA" w:rsidRDefault="002B2F30" w:rsidP="00AB71CA">
                  <w:pPr>
                    <w:pStyle w:val="FormHeading"/>
                  </w:pPr>
                  <w:r w:rsidRPr="002B2F30">
                    <w:rPr>
                      <w:b/>
                    </w:rPr>
                    <w:t>Project Descriptions</w:t>
                  </w:r>
                  <w:r>
                    <w:t xml:space="preserve"> (200 – 300 words):</w:t>
                  </w:r>
                </w:p>
                <w:p w14:paraId="1C1EF7E4" w14:textId="77777777" w:rsidR="002B2F30" w:rsidRDefault="002B2F30" w:rsidP="00AB71CA">
                  <w:pPr>
                    <w:pStyle w:val="FormHeading"/>
                  </w:pPr>
                </w:p>
                <w:p w14:paraId="6B18A178" w14:textId="77777777" w:rsidR="002B2F30" w:rsidRDefault="002B2F30" w:rsidP="00AB71CA">
                  <w:pPr>
                    <w:pStyle w:val="FormHeading"/>
                  </w:pPr>
                </w:p>
                <w:p w14:paraId="2AF768EA" w14:textId="77777777" w:rsidR="002B2F30" w:rsidRDefault="002B2F30" w:rsidP="00AB71CA">
                  <w:pPr>
                    <w:pStyle w:val="FormHeading"/>
                  </w:pPr>
                </w:p>
                <w:p w14:paraId="70809745" w14:textId="77777777" w:rsidR="002B2F30" w:rsidRDefault="002B2F30" w:rsidP="00AB71CA">
                  <w:pPr>
                    <w:pStyle w:val="FormHeading"/>
                  </w:pPr>
                </w:p>
                <w:p w14:paraId="10383019" w14:textId="77777777" w:rsidR="002B2F30" w:rsidRDefault="002B2F30" w:rsidP="00AB71CA">
                  <w:pPr>
                    <w:pStyle w:val="FormHeading"/>
                  </w:pPr>
                </w:p>
                <w:p w14:paraId="5699F6A3" w14:textId="77777777" w:rsidR="002B2F30" w:rsidRDefault="002B2F30" w:rsidP="00AB71CA">
                  <w:pPr>
                    <w:pStyle w:val="FormHeading"/>
                  </w:pPr>
                </w:p>
                <w:p w14:paraId="6B97B6F6" w14:textId="77777777" w:rsidR="002B2F30" w:rsidRDefault="002B2F30" w:rsidP="00AB71CA">
                  <w:pPr>
                    <w:pStyle w:val="FormHeading"/>
                  </w:pPr>
                </w:p>
                <w:p w14:paraId="3652DCDA" w14:textId="77777777" w:rsidR="002B2F30" w:rsidRDefault="002B2F30" w:rsidP="00AB71CA">
                  <w:pPr>
                    <w:pStyle w:val="FormHeading"/>
                  </w:pPr>
                </w:p>
                <w:p w14:paraId="23EF56D0" w14:textId="77777777" w:rsidR="002B2F30" w:rsidRDefault="002B2F30" w:rsidP="00AB71CA">
                  <w:pPr>
                    <w:pStyle w:val="FormHeading"/>
                  </w:pPr>
                </w:p>
                <w:p w14:paraId="2FE22535" w14:textId="77777777" w:rsidR="002B2F30" w:rsidRDefault="002B2F30" w:rsidP="00AB71CA">
                  <w:pPr>
                    <w:pStyle w:val="FormHeading"/>
                  </w:pPr>
                </w:p>
                <w:p w14:paraId="11BA2C36" w14:textId="77777777" w:rsidR="002B2F30" w:rsidRDefault="002B2F30" w:rsidP="00AB71CA">
                  <w:pPr>
                    <w:pStyle w:val="FormHeading"/>
                  </w:pPr>
                </w:p>
                <w:p w14:paraId="2E3ED1CF" w14:textId="77777777" w:rsidR="002B2F30" w:rsidRDefault="002B2F30" w:rsidP="00AB71CA">
                  <w:pPr>
                    <w:pStyle w:val="FormHeading"/>
                  </w:pPr>
                </w:p>
                <w:p w14:paraId="3B03C2E6" w14:textId="77777777" w:rsidR="002B2F30" w:rsidRDefault="002B2F30" w:rsidP="00AB71CA">
                  <w:pPr>
                    <w:pStyle w:val="FormHeading"/>
                  </w:pPr>
                </w:p>
                <w:p w14:paraId="1A58BD16" w14:textId="77777777" w:rsidR="002B2F30" w:rsidRDefault="002B2F30" w:rsidP="00AB71CA">
                  <w:pPr>
                    <w:pStyle w:val="FormHeading"/>
                  </w:pPr>
                </w:p>
                <w:p w14:paraId="595AAC10" w14:textId="77777777" w:rsidR="002B2F30" w:rsidRDefault="002B2F30" w:rsidP="00AB71CA">
                  <w:pPr>
                    <w:pStyle w:val="FormHeading"/>
                  </w:pPr>
                </w:p>
                <w:p w14:paraId="0687CF10" w14:textId="77777777" w:rsidR="002B2F30" w:rsidRDefault="002B2F30" w:rsidP="00AB71CA">
                  <w:pPr>
                    <w:pStyle w:val="FormHeading"/>
                  </w:pPr>
                </w:p>
                <w:p w14:paraId="231F45D9" w14:textId="77777777" w:rsidR="002B2F30" w:rsidRDefault="002B2F30" w:rsidP="00AB71CA">
                  <w:pPr>
                    <w:pStyle w:val="FormHeading"/>
                  </w:pPr>
                </w:p>
                <w:p w14:paraId="01C74FAE" w14:textId="77777777" w:rsidR="002B2F30" w:rsidRDefault="002B2F30" w:rsidP="00AB71CA">
                  <w:pPr>
                    <w:pStyle w:val="FormHeading"/>
                  </w:pPr>
                </w:p>
                <w:p w14:paraId="6AFD663C" w14:textId="77777777" w:rsidR="00691A56" w:rsidRDefault="00691A56" w:rsidP="00AB71CA">
                  <w:pPr>
                    <w:pStyle w:val="FormHeading"/>
                  </w:pPr>
                </w:p>
                <w:p w14:paraId="1647F586" w14:textId="77777777" w:rsidR="00691A56" w:rsidRDefault="00691A56" w:rsidP="00AB71CA">
                  <w:pPr>
                    <w:pStyle w:val="FormHeading"/>
                  </w:pPr>
                </w:p>
                <w:p w14:paraId="70CA5A7B" w14:textId="77777777" w:rsidR="00744D18" w:rsidRDefault="00744D18" w:rsidP="00AB71CA">
                  <w:pPr>
                    <w:pStyle w:val="FormHeading"/>
                  </w:pPr>
                </w:p>
                <w:p w14:paraId="1DFE17D2" w14:textId="77777777" w:rsidR="00744D18" w:rsidRDefault="00744D18" w:rsidP="00AB71CA">
                  <w:pPr>
                    <w:pStyle w:val="FormHeading"/>
                  </w:pPr>
                </w:p>
                <w:p w14:paraId="37E4A5F0" w14:textId="77777777" w:rsidR="00744D18" w:rsidRDefault="00744D18" w:rsidP="00AB71CA">
                  <w:pPr>
                    <w:pStyle w:val="FormHeading"/>
                  </w:pPr>
                </w:p>
                <w:p w14:paraId="59BEA913" w14:textId="77777777" w:rsidR="00744D18" w:rsidRDefault="00744D18" w:rsidP="00AB71CA">
                  <w:pPr>
                    <w:pStyle w:val="FormHeading"/>
                  </w:pPr>
                </w:p>
                <w:p w14:paraId="61A2D48B" w14:textId="77777777" w:rsidR="00691A56" w:rsidRDefault="00691A56" w:rsidP="00AB71CA">
                  <w:pPr>
                    <w:pStyle w:val="FormHeading"/>
                  </w:pPr>
                </w:p>
                <w:p w14:paraId="56488261" w14:textId="77777777" w:rsidR="002B2F30" w:rsidRDefault="002B2F30" w:rsidP="00AB71CA">
                  <w:pPr>
                    <w:pStyle w:val="FormHeading"/>
                  </w:pPr>
                </w:p>
              </w:tc>
            </w:tr>
            <w:tr w:rsidR="00AB71CA" w14:paraId="32BFEBDB" w14:textId="77777777" w:rsidTr="002B2F30">
              <w:tc>
                <w:tcPr>
                  <w:tcW w:w="10775" w:type="dxa"/>
                  <w:tcBorders>
                    <w:top w:val="single" w:sz="4" w:space="0" w:color="A6A6A6" w:themeColor="background1" w:themeShade="A6"/>
                  </w:tcBorders>
                </w:tcPr>
                <w:p w14:paraId="48CB1A62" w14:textId="77777777" w:rsidR="00AB71CA" w:rsidRDefault="00AB71CA" w:rsidP="002B2F30"/>
              </w:tc>
            </w:tr>
          </w:tbl>
          <w:p w14:paraId="1A765C15" w14:textId="77777777" w:rsidR="00AB71CA" w:rsidRDefault="00AB71CA" w:rsidP="002B2F30">
            <w:pPr>
              <w:pStyle w:val="NoSpaceBetween"/>
            </w:pPr>
          </w:p>
          <w:p w14:paraId="49B74627" w14:textId="77777777" w:rsidR="00AB71CA" w:rsidRDefault="00AB71CA" w:rsidP="002B2F30">
            <w:pPr>
              <w:pStyle w:val="NoSpaceBetween"/>
            </w:pPr>
          </w:p>
          <w:p w14:paraId="315A935A" w14:textId="77777777" w:rsidR="00AB71CA" w:rsidRDefault="00AB71CA" w:rsidP="002B2F30"/>
        </w:tc>
      </w:tr>
    </w:tbl>
    <w:p w14:paraId="27DEA529" w14:textId="77777777" w:rsidR="00AB71CA" w:rsidRDefault="00AB71CA" w:rsidP="00AB71CA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AB71CA" w14:paraId="538A12AD" w14:textId="77777777" w:rsidTr="002B2F30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AB71CA" w14:paraId="1A69142B" w14:textId="77777777" w:rsidTr="002B2F30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372D2D0" w14:textId="1341D554" w:rsidR="00AB71CA" w:rsidRDefault="00B34976" w:rsidP="002B2F30">
                  <w:pPr>
                    <w:pStyle w:val="TopicHeading"/>
                  </w:pPr>
                  <w:r>
                    <w:lastRenderedPageBreak/>
                    <w:t>Project Images</w:t>
                  </w:r>
                  <w:r w:rsidR="00E51CEB">
                    <w:t>: 1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70E42E4" w14:textId="77777777" w:rsidR="00AB71CA" w:rsidRDefault="00AB71CA" w:rsidP="00B34976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928E9B0" w14:textId="77777777" w:rsidR="00AB71CA" w:rsidRDefault="00AB71CA" w:rsidP="002B2F30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199DC01" w14:textId="77777777" w:rsidR="00AB71CA" w:rsidRDefault="00AB71CA" w:rsidP="00B34976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699EEC0" w14:textId="77777777" w:rsidR="00AB71CA" w:rsidRDefault="00AB71CA" w:rsidP="002B2F30"/>
              </w:tc>
            </w:tr>
          </w:tbl>
          <w:p w14:paraId="4C3775FC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13E3ABB3" w14:textId="77777777" w:rsidTr="002B2F30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06B61F83" w14:textId="34CAD573" w:rsidR="00AB71CA" w:rsidRDefault="00E51CEB" w:rsidP="00AB71CA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AB71CA" w14:paraId="3FC311D5" w14:textId="77777777" w:rsidTr="002B2F30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03EB3F7" w14:textId="77777777" w:rsidR="00AB71CA" w:rsidRDefault="00AB71CA" w:rsidP="002B2F30"/>
                <w:p w14:paraId="208ADE94" w14:textId="77777777" w:rsidR="00B34976" w:rsidRDefault="00B34976" w:rsidP="002B2F30"/>
                <w:p w14:paraId="0A899110" w14:textId="77777777" w:rsidR="00B34976" w:rsidRDefault="00B34976" w:rsidP="002B2F30"/>
                <w:p w14:paraId="5A8EB641" w14:textId="77777777" w:rsidR="00B34976" w:rsidRDefault="00B34976" w:rsidP="002B2F30"/>
                <w:p w14:paraId="2FF2B23B" w14:textId="77777777" w:rsidR="00B34976" w:rsidRDefault="00B34976" w:rsidP="002B2F30"/>
                <w:p w14:paraId="0CAC5A60" w14:textId="77777777" w:rsidR="00B34976" w:rsidRDefault="00B34976" w:rsidP="002B2F30"/>
                <w:p w14:paraId="4B13DFA7" w14:textId="77777777" w:rsidR="00B34976" w:rsidRDefault="00B34976" w:rsidP="002B2F30"/>
                <w:p w14:paraId="5477EE25" w14:textId="77777777" w:rsidR="00B34976" w:rsidRDefault="00B34976" w:rsidP="002B2F30"/>
                <w:p w14:paraId="17F7F189" w14:textId="77777777" w:rsidR="00B34976" w:rsidRDefault="00B34976" w:rsidP="002B2F30"/>
                <w:p w14:paraId="1DF9E46C" w14:textId="77777777" w:rsidR="00B34976" w:rsidRDefault="00B34976" w:rsidP="002B2F30"/>
                <w:p w14:paraId="16BCB9EF" w14:textId="77777777" w:rsidR="00B34976" w:rsidRDefault="00B34976" w:rsidP="002B2F30"/>
                <w:p w14:paraId="6135D03A" w14:textId="77777777" w:rsidR="00B34976" w:rsidRDefault="00B34976" w:rsidP="002B2F30"/>
                <w:p w14:paraId="68822912" w14:textId="77777777" w:rsidR="00B34976" w:rsidRDefault="00B34976" w:rsidP="002B2F30"/>
                <w:p w14:paraId="646E75DF" w14:textId="77777777" w:rsidR="00B34976" w:rsidRDefault="00B34976" w:rsidP="002B2F30"/>
                <w:p w14:paraId="7CACE026" w14:textId="77777777" w:rsidR="00B34976" w:rsidRDefault="00B34976" w:rsidP="002B2F30"/>
                <w:p w14:paraId="0F20007A" w14:textId="77777777" w:rsidR="00B34976" w:rsidRDefault="00B34976" w:rsidP="002B2F30"/>
                <w:p w14:paraId="59BF06BC" w14:textId="77777777" w:rsidR="00B34976" w:rsidRDefault="00B34976" w:rsidP="002B2F30"/>
                <w:p w14:paraId="10723FE7" w14:textId="77777777" w:rsidR="00B34976" w:rsidRDefault="00B34976" w:rsidP="002B2F30"/>
                <w:p w14:paraId="0A0A4016" w14:textId="77777777" w:rsidR="00B34976" w:rsidRDefault="00B34976" w:rsidP="002B2F30"/>
                <w:p w14:paraId="46494430" w14:textId="77777777" w:rsidR="00B34976" w:rsidRDefault="00B34976" w:rsidP="002B2F30"/>
                <w:p w14:paraId="03C9C81F" w14:textId="77777777" w:rsidR="00B34976" w:rsidRDefault="00B34976" w:rsidP="002B2F30"/>
                <w:p w14:paraId="6F0F0934" w14:textId="77777777" w:rsidR="00B34976" w:rsidRDefault="00B34976" w:rsidP="002B2F30"/>
                <w:p w14:paraId="2EE0F5B8" w14:textId="77777777" w:rsidR="00B34976" w:rsidRDefault="00B34976" w:rsidP="002B2F30"/>
                <w:p w14:paraId="073F67FE" w14:textId="77777777" w:rsidR="00B34976" w:rsidRDefault="00B34976" w:rsidP="002B2F30"/>
                <w:p w14:paraId="26852E14" w14:textId="77777777" w:rsidR="00B34976" w:rsidRDefault="00B34976" w:rsidP="002B2F30"/>
                <w:p w14:paraId="5E456E96" w14:textId="77777777" w:rsidR="00B34976" w:rsidRDefault="00B34976" w:rsidP="002B2F30"/>
                <w:p w14:paraId="28B0489C" w14:textId="77777777" w:rsidR="00B34976" w:rsidRDefault="00B34976" w:rsidP="002B2F30"/>
                <w:p w14:paraId="0DDE5387" w14:textId="77777777" w:rsidR="00B34976" w:rsidRDefault="00B34976" w:rsidP="002B2F30"/>
                <w:p w14:paraId="25372721" w14:textId="77777777" w:rsidR="00B34976" w:rsidRDefault="00B34976" w:rsidP="002B2F30"/>
                <w:p w14:paraId="4FE4E299" w14:textId="77777777" w:rsidR="00B34976" w:rsidRDefault="00B34976" w:rsidP="002B2F30"/>
                <w:p w14:paraId="1AD5D79C" w14:textId="77777777" w:rsidR="00B34976" w:rsidRDefault="00B34976" w:rsidP="002B2F30"/>
                <w:p w14:paraId="18BD2EDA" w14:textId="77777777" w:rsidR="00B34976" w:rsidRDefault="00B34976" w:rsidP="002B2F30"/>
                <w:p w14:paraId="2CBB16FF" w14:textId="77777777" w:rsidR="00B34976" w:rsidRDefault="00B34976" w:rsidP="002B2F30"/>
                <w:p w14:paraId="206DF826" w14:textId="77777777" w:rsidR="00B34976" w:rsidRDefault="00B34976" w:rsidP="002B2F30"/>
                <w:p w14:paraId="35D59688" w14:textId="77777777" w:rsidR="00B34976" w:rsidRDefault="00B34976" w:rsidP="002B2F30"/>
                <w:p w14:paraId="3CE59CAD" w14:textId="77777777" w:rsidR="0094260E" w:rsidRDefault="0094260E" w:rsidP="002B2F30"/>
                <w:p w14:paraId="02692349" w14:textId="77777777" w:rsidR="00744D18" w:rsidRDefault="00744D18" w:rsidP="002B2F30"/>
                <w:p w14:paraId="167B51C8" w14:textId="77777777" w:rsidR="00744D18" w:rsidRDefault="00744D18" w:rsidP="002B2F30"/>
                <w:p w14:paraId="5DFCB93E" w14:textId="77777777" w:rsidR="00B34976" w:rsidRDefault="00B34976" w:rsidP="002B2F30"/>
                <w:p w14:paraId="435B778F" w14:textId="77777777" w:rsidR="00B34976" w:rsidRDefault="00B34976" w:rsidP="002B2F30"/>
                <w:p w14:paraId="27068257" w14:textId="77777777" w:rsidR="00B34976" w:rsidRDefault="00B34976" w:rsidP="002B2F30"/>
              </w:tc>
            </w:tr>
          </w:tbl>
          <w:p w14:paraId="398FE422" w14:textId="77777777" w:rsidR="00AB71CA" w:rsidRDefault="00AB71CA" w:rsidP="002B2F30">
            <w:pPr>
              <w:pStyle w:val="NoSpaceBetween"/>
            </w:pPr>
          </w:p>
          <w:p w14:paraId="602FB854" w14:textId="77777777" w:rsidR="00AB71CA" w:rsidRDefault="00AB71CA" w:rsidP="002B2F30">
            <w:pPr>
              <w:pStyle w:val="NoSpaceBetween"/>
            </w:pPr>
          </w:p>
          <w:p w14:paraId="21BF4F66" w14:textId="77777777" w:rsidR="00AB71CA" w:rsidRDefault="00AB71CA" w:rsidP="002B2F30">
            <w:pPr>
              <w:pStyle w:val="NoSpaceBetween"/>
            </w:pPr>
          </w:p>
          <w:p w14:paraId="4355D093" w14:textId="77777777" w:rsidR="00AB71CA" w:rsidRDefault="00AB71CA" w:rsidP="002B2F30">
            <w:pPr>
              <w:pStyle w:val="NoSpaceBetween"/>
            </w:pPr>
          </w:p>
          <w:p w14:paraId="4E2F6D0B" w14:textId="77777777" w:rsidR="00AB71CA" w:rsidRDefault="00AB71CA" w:rsidP="002B2F30">
            <w:pPr>
              <w:pStyle w:val="NoSpaceBetween"/>
            </w:pPr>
          </w:p>
          <w:p w14:paraId="0C773071" w14:textId="77777777" w:rsidR="00AB71CA" w:rsidRDefault="00B34976" w:rsidP="002B2F30">
            <w:r>
              <w:t>Remarks:</w:t>
            </w:r>
          </w:p>
        </w:tc>
      </w:tr>
    </w:tbl>
    <w:p w14:paraId="72FB5674" w14:textId="77777777" w:rsidR="00F664EE" w:rsidRDefault="00F664EE" w:rsidP="00AB71CA"/>
    <w:p w14:paraId="2F3097A7" w14:textId="77777777" w:rsidR="00B34976" w:rsidRDefault="00B34976" w:rsidP="00AB71CA"/>
    <w:p w14:paraId="7636B0B7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12A4F6F4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60316437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B264E86" w14:textId="646B62FC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2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79F2FD6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0FB17AF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BC860A1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12FC1FA" w14:textId="77777777" w:rsidR="00B34976" w:rsidRDefault="00B34976" w:rsidP="00E51CEB"/>
              </w:tc>
            </w:tr>
          </w:tbl>
          <w:p w14:paraId="61DE8E5C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038BEE5B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32084D58" w14:textId="3502F70F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223B798B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A43D42E" w14:textId="77777777" w:rsidR="00B34976" w:rsidRDefault="00B34976" w:rsidP="00E51CEB"/>
                <w:p w14:paraId="072FA841" w14:textId="77777777" w:rsidR="00B34976" w:rsidRDefault="00B34976" w:rsidP="00E51CEB"/>
                <w:p w14:paraId="4A567A4A" w14:textId="77777777" w:rsidR="00B34976" w:rsidRDefault="00B34976" w:rsidP="00E51CEB"/>
                <w:p w14:paraId="729E36F5" w14:textId="77777777" w:rsidR="00B34976" w:rsidRDefault="00B34976" w:rsidP="00E51CEB"/>
                <w:p w14:paraId="3AAF392F" w14:textId="77777777" w:rsidR="00B34976" w:rsidRDefault="00B34976" w:rsidP="00E51CEB"/>
                <w:p w14:paraId="6F31945E" w14:textId="77777777" w:rsidR="00B34976" w:rsidRDefault="00B34976" w:rsidP="00E51CEB"/>
                <w:p w14:paraId="5C15C140" w14:textId="77777777" w:rsidR="00B34976" w:rsidRDefault="00B34976" w:rsidP="00E51CEB"/>
                <w:p w14:paraId="49A38BB1" w14:textId="77777777" w:rsidR="00B34976" w:rsidRDefault="00B34976" w:rsidP="00E51CEB"/>
                <w:p w14:paraId="2232DE2B" w14:textId="77777777" w:rsidR="00B34976" w:rsidRDefault="00B34976" w:rsidP="00E51CEB"/>
                <w:p w14:paraId="1481DB6F" w14:textId="77777777" w:rsidR="00B34976" w:rsidRDefault="00B34976" w:rsidP="00E51CEB"/>
                <w:p w14:paraId="54CBF38F" w14:textId="77777777" w:rsidR="00B34976" w:rsidRDefault="00B34976" w:rsidP="00E51CEB"/>
                <w:p w14:paraId="2F4BA4AB" w14:textId="77777777" w:rsidR="00B34976" w:rsidRDefault="00B34976" w:rsidP="00E51CEB"/>
                <w:p w14:paraId="03F9074C" w14:textId="77777777" w:rsidR="00B34976" w:rsidRDefault="00B34976" w:rsidP="00E51CEB"/>
                <w:p w14:paraId="0399938E" w14:textId="77777777" w:rsidR="00B34976" w:rsidRDefault="00B34976" w:rsidP="00E51CEB"/>
                <w:p w14:paraId="35BE50C1" w14:textId="77777777" w:rsidR="00B34976" w:rsidRDefault="00B34976" w:rsidP="00E51CEB"/>
                <w:p w14:paraId="612CCF5B" w14:textId="77777777" w:rsidR="00B34976" w:rsidRDefault="00B34976" w:rsidP="00E51CEB"/>
                <w:p w14:paraId="0F1BCEB2" w14:textId="77777777" w:rsidR="00B34976" w:rsidRDefault="00B34976" w:rsidP="00E51CEB"/>
                <w:p w14:paraId="38D54713" w14:textId="77777777" w:rsidR="00B34976" w:rsidRDefault="00B34976" w:rsidP="00E51CEB"/>
                <w:p w14:paraId="69147785" w14:textId="77777777" w:rsidR="00B34976" w:rsidRDefault="00B34976" w:rsidP="00E51CEB"/>
                <w:p w14:paraId="513A1E6E" w14:textId="77777777" w:rsidR="00B34976" w:rsidRDefault="00B34976" w:rsidP="00E51CEB"/>
                <w:p w14:paraId="3DAE3821" w14:textId="77777777" w:rsidR="00B34976" w:rsidRDefault="00B34976" w:rsidP="00E51CEB"/>
                <w:p w14:paraId="5FAC1F7B" w14:textId="77777777" w:rsidR="00B34976" w:rsidRDefault="00B34976" w:rsidP="00E51CEB"/>
                <w:p w14:paraId="69409530" w14:textId="77777777" w:rsidR="00B34976" w:rsidRDefault="00B34976" w:rsidP="00E51CEB"/>
                <w:p w14:paraId="6DA834AB" w14:textId="77777777" w:rsidR="00B34976" w:rsidRDefault="00B34976" w:rsidP="00E51CEB"/>
                <w:p w14:paraId="68F962FA" w14:textId="77777777" w:rsidR="00B34976" w:rsidRDefault="00B34976" w:rsidP="00E51CEB"/>
                <w:p w14:paraId="42570F86" w14:textId="77777777" w:rsidR="00B34976" w:rsidRDefault="00B34976" w:rsidP="00E51CEB"/>
                <w:p w14:paraId="20FB6771" w14:textId="77777777" w:rsidR="00B34976" w:rsidRDefault="00B34976" w:rsidP="00E51CEB"/>
                <w:p w14:paraId="67BC12C5" w14:textId="77777777" w:rsidR="00B34976" w:rsidRDefault="00B34976" w:rsidP="00E51CEB"/>
                <w:p w14:paraId="3528FCAA" w14:textId="77777777" w:rsidR="00B34976" w:rsidRDefault="00B34976" w:rsidP="00E51CEB"/>
                <w:p w14:paraId="0071CB38" w14:textId="77777777" w:rsidR="00B34976" w:rsidRDefault="00B34976" w:rsidP="00E51CEB"/>
                <w:p w14:paraId="288DE56F" w14:textId="77777777" w:rsidR="00B34976" w:rsidRDefault="00B34976" w:rsidP="00E51CEB"/>
                <w:p w14:paraId="66A78EBE" w14:textId="77777777" w:rsidR="00B34976" w:rsidRDefault="00B34976" w:rsidP="00E51CEB"/>
                <w:p w14:paraId="451BF5F0" w14:textId="77777777" w:rsidR="00B34976" w:rsidRDefault="00B34976" w:rsidP="00E51CEB"/>
                <w:p w14:paraId="5CB6D15A" w14:textId="77777777" w:rsidR="00B34976" w:rsidRDefault="00B34976" w:rsidP="00E51CEB"/>
                <w:p w14:paraId="6C8A4960" w14:textId="77777777" w:rsidR="00B34976" w:rsidRDefault="00B34976" w:rsidP="00E51CEB"/>
                <w:p w14:paraId="102DE65B" w14:textId="77777777" w:rsidR="00B34976" w:rsidRDefault="00B34976" w:rsidP="00E51CEB"/>
                <w:p w14:paraId="4BEAFBE9" w14:textId="77777777" w:rsidR="00B34976" w:rsidRDefault="00B34976" w:rsidP="00E51CEB"/>
                <w:p w14:paraId="10CF0518" w14:textId="77777777" w:rsidR="00B34976" w:rsidRDefault="00B34976" w:rsidP="00E51CEB"/>
                <w:p w14:paraId="71032F53" w14:textId="77777777" w:rsidR="00B34976" w:rsidRDefault="00B34976" w:rsidP="00E51CEB"/>
              </w:tc>
            </w:tr>
          </w:tbl>
          <w:p w14:paraId="5EB27CAC" w14:textId="77777777" w:rsidR="00B34976" w:rsidRDefault="00B34976" w:rsidP="00E51CEB">
            <w:pPr>
              <w:pStyle w:val="NoSpaceBetween"/>
            </w:pPr>
          </w:p>
          <w:p w14:paraId="0065AEA6" w14:textId="77777777" w:rsidR="00B34976" w:rsidRDefault="00B34976" w:rsidP="00E51CEB">
            <w:pPr>
              <w:pStyle w:val="NoSpaceBetween"/>
            </w:pPr>
          </w:p>
          <w:p w14:paraId="57E9D9D0" w14:textId="77777777" w:rsidR="00B34976" w:rsidRDefault="00B34976" w:rsidP="00E51CEB">
            <w:pPr>
              <w:pStyle w:val="NoSpaceBetween"/>
            </w:pPr>
          </w:p>
          <w:p w14:paraId="4155F3A7" w14:textId="77777777" w:rsidR="00B34976" w:rsidRDefault="00B34976" w:rsidP="00E51CEB">
            <w:pPr>
              <w:pStyle w:val="NoSpaceBetween"/>
            </w:pPr>
          </w:p>
          <w:p w14:paraId="197135E5" w14:textId="77777777" w:rsidR="00B34976" w:rsidRDefault="00B34976" w:rsidP="00E51CEB">
            <w:pPr>
              <w:pStyle w:val="NoSpaceBetween"/>
            </w:pPr>
          </w:p>
          <w:p w14:paraId="272D5F12" w14:textId="77777777" w:rsidR="00B34976" w:rsidRDefault="00B34976" w:rsidP="00E51CEB">
            <w:r>
              <w:t>Remarks:</w:t>
            </w:r>
          </w:p>
        </w:tc>
      </w:tr>
    </w:tbl>
    <w:p w14:paraId="5DA2B812" w14:textId="77777777" w:rsidR="00B34976" w:rsidRDefault="00B34976" w:rsidP="00AB71CA"/>
    <w:p w14:paraId="467C64AD" w14:textId="77777777" w:rsidR="00B34976" w:rsidRDefault="00B34976" w:rsidP="00AB71CA"/>
    <w:p w14:paraId="26D618B0" w14:textId="77777777" w:rsidR="0094260E" w:rsidRDefault="0094260E" w:rsidP="00AB71CA"/>
    <w:p w14:paraId="7E7DD873" w14:textId="77777777" w:rsidR="0094260E" w:rsidRDefault="0094260E" w:rsidP="00AB71CA"/>
    <w:p w14:paraId="2D2F2E65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535B6F7C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6ADD0C21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613A19A" w14:textId="27F08EFC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3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A2B3A4E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768A65E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4C32A6E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7E3FA655" w14:textId="77777777" w:rsidR="00B34976" w:rsidRDefault="00B34976" w:rsidP="00E51CEB"/>
              </w:tc>
            </w:tr>
          </w:tbl>
          <w:p w14:paraId="3D273491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57EB879C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24186BC7" w14:textId="1B625F59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4ECAC998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01BE4F1B" w14:textId="77777777" w:rsidR="00B34976" w:rsidRDefault="00B34976" w:rsidP="00E51CEB"/>
                <w:p w14:paraId="7CED73B4" w14:textId="77777777" w:rsidR="00B34976" w:rsidRDefault="00B34976" w:rsidP="00E51CEB"/>
                <w:p w14:paraId="3C7CC9BD" w14:textId="77777777" w:rsidR="00B34976" w:rsidRDefault="00B34976" w:rsidP="00E51CEB"/>
                <w:p w14:paraId="1A54201E" w14:textId="77777777" w:rsidR="00B34976" w:rsidRDefault="00B34976" w:rsidP="00E51CEB"/>
                <w:p w14:paraId="2860EB2D" w14:textId="77777777" w:rsidR="00B34976" w:rsidRDefault="00B34976" w:rsidP="00E51CEB"/>
                <w:p w14:paraId="292AF3BE" w14:textId="77777777" w:rsidR="00B34976" w:rsidRDefault="00B34976" w:rsidP="00E51CEB"/>
                <w:p w14:paraId="6FD5840E" w14:textId="77777777" w:rsidR="00B34976" w:rsidRDefault="00B34976" w:rsidP="00E51CEB"/>
                <w:p w14:paraId="6D380A97" w14:textId="77777777" w:rsidR="00B34976" w:rsidRDefault="00B34976" w:rsidP="00E51CEB"/>
                <w:p w14:paraId="19FB264A" w14:textId="77777777" w:rsidR="00B34976" w:rsidRDefault="00B34976" w:rsidP="00E51CEB"/>
                <w:p w14:paraId="52F899DB" w14:textId="77777777" w:rsidR="00B34976" w:rsidRDefault="00B34976" w:rsidP="00E51CEB"/>
                <w:p w14:paraId="26335082" w14:textId="77777777" w:rsidR="00B34976" w:rsidRDefault="00B34976" w:rsidP="00E51CEB"/>
                <w:p w14:paraId="19A45EED" w14:textId="77777777" w:rsidR="00B34976" w:rsidRDefault="00B34976" w:rsidP="00E51CEB"/>
                <w:p w14:paraId="51DA5974" w14:textId="77777777" w:rsidR="00B34976" w:rsidRDefault="00B34976" w:rsidP="00E51CEB"/>
                <w:p w14:paraId="40A68930" w14:textId="77777777" w:rsidR="00B34976" w:rsidRDefault="00B34976" w:rsidP="00E51CEB"/>
                <w:p w14:paraId="4FE9CC4E" w14:textId="77777777" w:rsidR="00B34976" w:rsidRDefault="00B34976" w:rsidP="00E51CEB"/>
                <w:p w14:paraId="574FAC51" w14:textId="77777777" w:rsidR="00B34976" w:rsidRDefault="00B34976" w:rsidP="00E51CEB"/>
                <w:p w14:paraId="2692936B" w14:textId="77777777" w:rsidR="00B34976" w:rsidRDefault="00B34976" w:rsidP="00E51CEB"/>
                <w:p w14:paraId="602E2A3D" w14:textId="77777777" w:rsidR="00B34976" w:rsidRDefault="00B34976" w:rsidP="00E51CEB"/>
                <w:p w14:paraId="6617531B" w14:textId="77777777" w:rsidR="00B34976" w:rsidRDefault="00B34976" w:rsidP="00E51CEB"/>
                <w:p w14:paraId="27DC10B2" w14:textId="77777777" w:rsidR="00B34976" w:rsidRDefault="00B34976" w:rsidP="00E51CEB"/>
                <w:p w14:paraId="407946FE" w14:textId="77777777" w:rsidR="00B34976" w:rsidRDefault="00B34976" w:rsidP="00E51CEB"/>
                <w:p w14:paraId="07A55F4F" w14:textId="77777777" w:rsidR="00B34976" w:rsidRDefault="00B34976" w:rsidP="00E51CEB"/>
                <w:p w14:paraId="6E4615CA" w14:textId="77777777" w:rsidR="00B34976" w:rsidRDefault="00B34976" w:rsidP="00E51CEB"/>
                <w:p w14:paraId="11BEDA26" w14:textId="77777777" w:rsidR="00B34976" w:rsidRDefault="00B34976" w:rsidP="00E51CEB"/>
                <w:p w14:paraId="61C3AFB5" w14:textId="77777777" w:rsidR="00B34976" w:rsidRDefault="00B34976" w:rsidP="00E51CEB"/>
                <w:p w14:paraId="2B388CAB" w14:textId="77777777" w:rsidR="00B34976" w:rsidRDefault="00B34976" w:rsidP="00E51CEB"/>
                <w:p w14:paraId="337954C3" w14:textId="77777777" w:rsidR="00B34976" w:rsidRDefault="00B34976" w:rsidP="00E51CEB"/>
                <w:p w14:paraId="50B5921C" w14:textId="77777777" w:rsidR="00B34976" w:rsidRDefault="00B34976" w:rsidP="00E51CEB"/>
                <w:p w14:paraId="60B30AC5" w14:textId="77777777" w:rsidR="00B34976" w:rsidRDefault="00B34976" w:rsidP="00E51CEB"/>
                <w:p w14:paraId="4FB11629" w14:textId="77777777" w:rsidR="00B34976" w:rsidRDefault="00B34976" w:rsidP="00E51CEB"/>
                <w:p w14:paraId="57AC00A1" w14:textId="77777777" w:rsidR="00B34976" w:rsidRDefault="00B34976" w:rsidP="00E51CEB"/>
                <w:p w14:paraId="7CA1033E" w14:textId="77777777" w:rsidR="00B34976" w:rsidRDefault="00B34976" w:rsidP="00E51CEB"/>
                <w:p w14:paraId="48064ACC" w14:textId="77777777" w:rsidR="00B34976" w:rsidRDefault="00B34976" w:rsidP="00E51CEB"/>
                <w:p w14:paraId="347055E4" w14:textId="77777777" w:rsidR="00B34976" w:rsidRDefault="00B34976" w:rsidP="00E51CEB"/>
                <w:p w14:paraId="549BE73D" w14:textId="77777777" w:rsidR="00B34976" w:rsidRDefault="00B34976" w:rsidP="00E51CEB"/>
                <w:p w14:paraId="13FD2A39" w14:textId="77777777" w:rsidR="00744D18" w:rsidRDefault="00744D18" w:rsidP="00E51CEB"/>
                <w:p w14:paraId="7249788A" w14:textId="77777777" w:rsidR="00744D18" w:rsidRDefault="00744D18" w:rsidP="00E51CEB"/>
                <w:p w14:paraId="7C030013" w14:textId="77777777" w:rsidR="00B34976" w:rsidRDefault="00B34976" w:rsidP="00E51CEB"/>
                <w:p w14:paraId="1A26CED8" w14:textId="77777777" w:rsidR="00B34976" w:rsidRDefault="00B34976" w:rsidP="00E51CEB"/>
                <w:p w14:paraId="5DD9E459" w14:textId="77777777" w:rsidR="00B34976" w:rsidRDefault="00B34976" w:rsidP="00E51CEB"/>
                <w:p w14:paraId="0B1A06CC" w14:textId="77777777" w:rsidR="00B34976" w:rsidRDefault="00B34976" w:rsidP="00E51CEB"/>
                <w:p w14:paraId="00837922" w14:textId="77777777" w:rsidR="00B34976" w:rsidRDefault="00B34976" w:rsidP="00E51CEB"/>
              </w:tc>
            </w:tr>
          </w:tbl>
          <w:p w14:paraId="54A4A78E" w14:textId="77777777" w:rsidR="00B34976" w:rsidRDefault="00B34976" w:rsidP="00E51CEB">
            <w:pPr>
              <w:pStyle w:val="NoSpaceBetween"/>
            </w:pPr>
          </w:p>
          <w:p w14:paraId="4BBCE800" w14:textId="77777777" w:rsidR="00B34976" w:rsidRDefault="00B34976" w:rsidP="00E51CEB">
            <w:pPr>
              <w:pStyle w:val="NoSpaceBetween"/>
            </w:pPr>
          </w:p>
          <w:p w14:paraId="291D13AE" w14:textId="77777777" w:rsidR="00B34976" w:rsidRDefault="00B34976" w:rsidP="00E51CEB">
            <w:pPr>
              <w:pStyle w:val="NoSpaceBetween"/>
            </w:pPr>
          </w:p>
          <w:p w14:paraId="5B88BF38" w14:textId="77777777" w:rsidR="00B34976" w:rsidRDefault="00B34976" w:rsidP="00E51CEB">
            <w:pPr>
              <w:pStyle w:val="NoSpaceBetween"/>
            </w:pPr>
          </w:p>
          <w:p w14:paraId="281CAC59" w14:textId="77777777" w:rsidR="00B34976" w:rsidRDefault="00B34976" w:rsidP="00E51CEB">
            <w:pPr>
              <w:pStyle w:val="NoSpaceBetween"/>
            </w:pPr>
          </w:p>
          <w:p w14:paraId="6F0CA679" w14:textId="77777777" w:rsidR="00B34976" w:rsidRDefault="00B34976" w:rsidP="00E51CEB">
            <w:r>
              <w:t>Remarks:</w:t>
            </w:r>
          </w:p>
        </w:tc>
      </w:tr>
    </w:tbl>
    <w:p w14:paraId="75D0C7E1" w14:textId="77777777" w:rsidR="00B34976" w:rsidRDefault="00B34976" w:rsidP="00AB71CA"/>
    <w:p w14:paraId="6590E8CA" w14:textId="77777777" w:rsidR="00B34976" w:rsidRDefault="00B34976" w:rsidP="00AB71CA"/>
    <w:p w14:paraId="033F7683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3935C66B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168CBAA6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4B22CFF" w14:textId="52AA0F1F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4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2750F54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FD9C815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0DD9ACD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0088AE20" w14:textId="77777777" w:rsidR="00B34976" w:rsidRDefault="00B34976" w:rsidP="00E51CEB"/>
              </w:tc>
            </w:tr>
          </w:tbl>
          <w:p w14:paraId="2FE12E8D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269F8043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6CC397B2" w14:textId="2DC5FB78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64D971AC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50085E7C" w14:textId="77777777" w:rsidR="00B34976" w:rsidRDefault="00B34976" w:rsidP="00E51CEB"/>
                <w:p w14:paraId="6C1D9436" w14:textId="77777777" w:rsidR="00B34976" w:rsidRDefault="00B34976" w:rsidP="00E51CEB"/>
                <w:p w14:paraId="45CBBB4D" w14:textId="77777777" w:rsidR="00B34976" w:rsidRDefault="00B34976" w:rsidP="00E51CEB"/>
                <w:p w14:paraId="33DD512A" w14:textId="77777777" w:rsidR="00B34976" w:rsidRDefault="00B34976" w:rsidP="00E51CEB"/>
                <w:p w14:paraId="4C7F8A14" w14:textId="77777777" w:rsidR="00B34976" w:rsidRDefault="00B34976" w:rsidP="00E51CEB"/>
                <w:p w14:paraId="53E10897" w14:textId="77777777" w:rsidR="00B34976" w:rsidRDefault="00B34976" w:rsidP="00E51CEB"/>
                <w:p w14:paraId="7B137533" w14:textId="77777777" w:rsidR="00B34976" w:rsidRDefault="00B34976" w:rsidP="00E51CEB"/>
                <w:p w14:paraId="34841865" w14:textId="77777777" w:rsidR="00B34976" w:rsidRDefault="00B34976" w:rsidP="00E51CEB"/>
                <w:p w14:paraId="4AA89FB3" w14:textId="77777777" w:rsidR="00B34976" w:rsidRDefault="00B34976" w:rsidP="00E51CEB"/>
                <w:p w14:paraId="42037B08" w14:textId="77777777" w:rsidR="00B34976" w:rsidRDefault="00B34976" w:rsidP="00E51CEB"/>
                <w:p w14:paraId="1A93B60E" w14:textId="77777777" w:rsidR="00B34976" w:rsidRDefault="00B34976" w:rsidP="00E51CEB"/>
                <w:p w14:paraId="2FBBE9E3" w14:textId="77777777" w:rsidR="00B34976" w:rsidRDefault="00B34976" w:rsidP="00E51CEB"/>
                <w:p w14:paraId="57088926" w14:textId="77777777" w:rsidR="00B34976" w:rsidRDefault="00B34976" w:rsidP="00E51CEB"/>
                <w:p w14:paraId="7D824EEB" w14:textId="77777777" w:rsidR="00B34976" w:rsidRDefault="00B34976" w:rsidP="00E51CEB"/>
                <w:p w14:paraId="0B1A7E97" w14:textId="77777777" w:rsidR="00B34976" w:rsidRDefault="00B34976" w:rsidP="00E51CEB"/>
                <w:p w14:paraId="12772C04" w14:textId="77777777" w:rsidR="00B34976" w:rsidRDefault="00B34976" w:rsidP="00E51CEB"/>
                <w:p w14:paraId="00E06209" w14:textId="77777777" w:rsidR="00B34976" w:rsidRDefault="00B34976" w:rsidP="00E51CEB"/>
                <w:p w14:paraId="3B1D98CF" w14:textId="77777777" w:rsidR="00B34976" w:rsidRDefault="00B34976" w:rsidP="00E51CEB"/>
                <w:p w14:paraId="797C171C" w14:textId="77777777" w:rsidR="00B34976" w:rsidRDefault="00B34976" w:rsidP="00E51CEB"/>
                <w:p w14:paraId="288F97A4" w14:textId="77777777" w:rsidR="00B34976" w:rsidRDefault="00B34976" w:rsidP="00E51CEB"/>
                <w:p w14:paraId="27B93BD5" w14:textId="77777777" w:rsidR="00B34976" w:rsidRDefault="00B34976" w:rsidP="00E51CEB"/>
                <w:p w14:paraId="08391846" w14:textId="77777777" w:rsidR="00B34976" w:rsidRDefault="00B34976" w:rsidP="00E51CEB"/>
                <w:p w14:paraId="1164EA42" w14:textId="77777777" w:rsidR="00B34976" w:rsidRDefault="00B34976" w:rsidP="00E51CEB"/>
                <w:p w14:paraId="677B9BA0" w14:textId="77777777" w:rsidR="00B34976" w:rsidRDefault="00B34976" w:rsidP="00E51CEB"/>
                <w:p w14:paraId="0C0E2511" w14:textId="77777777" w:rsidR="00B34976" w:rsidRDefault="00B34976" w:rsidP="00E51CEB"/>
                <w:p w14:paraId="15B0ABC9" w14:textId="77777777" w:rsidR="00B34976" w:rsidRDefault="00B34976" w:rsidP="00E51CEB"/>
                <w:p w14:paraId="35BAF0BF" w14:textId="77777777" w:rsidR="00B34976" w:rsidRDefault="00B34976" w:rsidP="00E51CEB"/>
                <w:p w14:paraId="5FB2A81A" w14:textId="77777777" w:rsidR="00B34976" w:rsidRDefault="00B34976" w:rsidP="00E51CEB"/>
                <w:p w14:paraId="63E7C9AE" w14:textId="77777777" w:rsidR="00B34976" w:rsidRDefault="00B34976" w:rsidP="00E51CEB"/>
                <w:p w14:paraId="4E31090D" w14:textId="77777777" w:rsidR="00B34976" w:rsidRDefault="00B34976" w:rsidP="00E51CEB"/>
                <w:p w14:paraId="4A3526B1" w14:textId="77777777" w:rsidR="00B34976" w:rsidRDefault="00B34976" w:rsidP="00E51CEB"/>
                <w:p w14:paraId="741A2E83" w14:textId="77777777" w:rsidR="00B34976" w:rsidRDefault="00B34976" w:rsidP="00E51CEB"/>
                <w:p w14:paraId="2B774C1B" w14:textId="77777777" w:rsidR="00B34976" w:rsidRDefault="00B34976" w:rsidP="00E51CEB"/>
                <w:p w14:paraId="1AAF6CAC" w14:textId="77777777" w:rsidR="00B34976" w:rsidRDefault="00B34976" w:rsidP="00E51CEB"/>
                <w:p w14:paraId="56E8B330" w14:textId="77777777" w:rsidR="00B34976" w:rsidRDefault="00B34976" w:rsidP="00E51CEB"/>
                <w:p w14:paraId="382F14D3" w14:textId="77777777" w:rsidR="00B34976" w:rsidRDefault="00B34976" w:rsidP="00E51CEB"/>
                <w:p w14:paraId="013EBB12" w14:textId="77777777" w:rsidR="00B34976" w:rsidRDefault="00B34976" w:rsidP="00E51CEB"/>
                <w:p w14:paraId="07A229F1" w14:textId="77777777" w:rsidR="00744D18" w:rsidRDefault="00744D18" w:rsidP="00E51CEB"/>
                <w:p w14:paraId="732FB3ED" w14:textId="77777777" w:rsidR="00744D18" w:rsidRDefault="00744D18" w:rsidP="00E51CEB"/>
                <w:p w14:paraId="5E9B61E7" w14:textId="77777777" w:rsidR="00B34976" w:rsidRDefault="00B34976" w:rsidP="00E51CEB"/>
                <w:p w14:paraId="0A07B5E3" w14:textId="77777777" w:rsidR="00B34976" w:rsidRDefault="00B34976" w:rsidP="00E51CEB"/>
              </w:tc>
            </w:tr>
          </w:tbl>
          <w:p w14:paraId="04EAB3C5" w14:textId="77777777" w:rsidR="00B34976" w:rsidRDefault="00B34976" w:rsidP="00E51CEB">
            <w:pPr>
              <w:pStyle w:val="NoSpaceBetween"/>
            </w:pPr>
          </w:p>
          <w:p w14:paraId="3AFF4FB4" w14:textId="77777777" w:rsidR="00B34976" w:rsidRDefault="00B34976" w:rsidP="00E51CEB">
            <w:pPr>
              <w:pStyle w:val="NoSpaceBetween"/>
            </w:pPr>
          </w:p>
          <w:p w14:paraId="6FA17CA3" w14:textId="77777777" w:rsidR="00B34976" w:rsidRDefault="00B34976" w:rsidP="00E51CEB">
            <w:pPr>
              <w:pStyle w:val="NoSpaceBetween"/>
            </w:pPr>
          </w:p>
          <w:p w14:paraId="213767A9" w14:textId="77777777" w:rsidR="00B34976" w:rsidRDefault="00B34976" w:rsidP="00E51CEB">
            <w:pPr>
              <w:pStyle w:val="NoSpaceBetween"/>
            </w:pPr>
          </w:p>
          <w:p w14:paraId="65908E57" w14:textId="77777777" w:rsidR="00B34976" w:rsidRDefault="00B34976" w:rsidP="00E51CEB">
            <w:pPr>
              <w:pStyle w:val="NoSpaceBetween"/>
            </w:pPr>
          </w:p>
          <w:p w14:paraId="75B19889" w14:textId="77777777" w:rsidR="00B34976" w:rsidRDefault="00B34976" w:rsidP="00E51CEB">
            <w:r>
              <w:t>Remarks:</w:t>
            </w:r>
          </w:p>
        </w:tc>
      </w:tr>
    </w:tbl>
    <w:p w14:paraId="5F09BA15" w14:textId="77777777" w:rsidR="00B34976" w:rsidRDefault="00B34976" w:rsidP="00AB71CA"/>
    <w:p w14:paraId="13348ED9" w14:textId="77777777" w:rsidR="00B34976" w:rsidRDefault="00B34976" w:rsidP="00AB71CA"/>
    <w:p w14:paraId="6258DECA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26F38C29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56FF7FF1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667E1EC" w14:textId="2202D252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5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5A52DBD9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7C8E7C1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16F9B60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21A8778F" w14:textId="77777777" w:rsidR="00B34976" w:rsidRDefault="00B34976" w:rsidP="00E51CEB"/>
              </w:tc>
            </w:tr>
          </w:tbl>
          <w:p w14:paraId="22DC15F9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6E82B1D6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7043A7A1" w14:textId="67BB92FD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41B76D4A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6ED63BE" w14:textId="77777777" w:rsidR="00B34976" w:rsidRDefault="00B34976" w:rsidP="00E51CEB"/>
                <w:p w14:paraId="7C183361" w14:textId="77777777" w:rsidR="00B34976" w:rsidRDefault="00B34976" w:rsidP="00E51CEB"/>
                <w:p w14:paraId="47781BC1" w14:textId="77777777" w:rsidR="00B34976" w:rsidRDefault="00B34976" w:rsidP="00E51CEB"/>
                <w:p w14:paraId="65CD9D58" w14:textId="77777777" w:rsidR="00B34976" w:rsidRDefault="00B34976" w:rsidP="00E51CEB"/>
                <w:p w14:paraId="1C1A17D5" w14:textId="77777777" w:rsidR="00B34976" w:rsidRDefault="00B34976" w:rsidP="00E51CEB"/>
                <w:p w14:paraId="3010F835" w14:textId="77777777" w:rsidR="00B34976" w:rsidRDefault="00B34976" w:rsidP="00E51CEB"/>
                <w:p w14:paraId="160EDB14" w14:textId="77777777" w:rsidR="00B34976" w:rsidRDefault="00B34976" w:rsidP="00E51CEB"/>
                <w:p w14:paraId="52F74F3A" w14:textId="77777777" w:rsidR="00B34976" w:rsidRDefault="00B34976" w:rsidP="00E51CEB"/>
                <w:p w14:paraId="74A7506A" w14:textId="77777777" w:rsidR="00B34976" w:rsidRDefault="00B34976" w:rsidP="00E51CEB"/>
                <w:p w14:paraId="51C4E55F" w14:textId="77777777" w:rsidR="00B34976" w:rsidRDefault="00B34976" w:rsidP="00E51CEB"/>
                <w:p w14:paraId="09A058E3" w14:textId="77777777" w:rsidR="00B34976" w:rsidRDefault="00B34976" w:rsidP="00E51CEB"/>
                <w:p w14:paraId="677EBB1A" w14:textId="77777777" w:rsidR="00B34976" w:rsidRDefault="00B34976" w:rsidP="00E51CEB"/>
                <w:p w14:paraId="03DCCEF5" w14:textId="77777777" w:rsidR="00B34976" w:rsidRDefault="00B34976" w:rsidP="00E51CEB"/>
                <w:p w14:paraId="58C561A9" w14:textId="77777777" w:rsidR="00744D18" w:rsidRDefault="00744D18" w:rsidP="00E51CEB"/>
                <w:p w14:paraId="274077DF" w14:textId="77777777" w:rsidR="00744D18" w:rsidRDefault="00744D18" w:rsidP="00E51CEB"/>
                <w:p w14:paraId="6F4379EE" w14:textId="77777777" w:rsidR="00744D18" w:rsidRDefault="00744D18" w:rsidP="00E51CEB"/>
                <w:p w14:paraId="0AA98A16" w14:textId="77777777" w:rsidR="00744D18" w:rsidRDefault="00744D18" w:rsidP="00E51CEB"/>
                <w:p w14:paraId="252333C1" w14:textId="77777777" w:rsidR="00744D18" w:rsidRDefault="00744D18" w:rsidP="00E51CEB"/>
                <w:p w14:paraId="52852AB6" w14:textId="77777777" w:rsidR="00744D18" w:rsidRDefault="00744D18" w:rsidP="00E51CEB"/>
                <w:p w14:paraId="59C4596A" w14:textId="77777777" w:rsidR="00744D18" w:rsidRDefault="00744D18" w:rsidP="00E51CEB"/>
                <w:p w14:paraId="5CA7146B" w14:textId="77777777" w:rsidR="00744D18" w:rsidRDefault="00744D18" w:rsidP="00E51CEB"/>
                <w:p w14:paraId="10C72FB4" w14:textId="77777777" w:rsidR="00744D18" w:rsidRDefault="00744D18" w:rsidP="00E51CEB"/>
                <w:p w14:paraId="447DD645" w14:textId="77777777" w:rsidR="00744D18" w:rsidRDefault="00744D18" w:rsidP="00E51CEB"/>
                <w:p w14:paraId="48FC3FCE" w14:textId="77777777" w:rsidR="00B34976" w:rsidRDefault="00B34976" w:rsidP="00E51CEB"/>
                <w:p w14:paraId="1028A186" w14:textId="77777777" w:rsidR="00B34976" w:rsidRDefault="00B34976" w:rsidP="00E51CEB"/>
                <w:p w14:paraId="01C94370" w14:textId="77777777" w:rsidR="00B34976" w:rsidRDefault="00B34976" w:rsidP="00E51CEB"/>
                <w:p w14:paraId="212CC42E" w14:textId="77777777" w:rsidR="00B34976" w:rsidRDefault="00B34976" w:rsidP="00E51CEB"/>
                <w:p w14:paraId="4D6EDDCC" w14:textId="77777777" w:rsidR="00B34976" w:rsidRDefault="00B34976" w:rsidP="00E51CEB"/>
                <w:p w14:paraId="2A91F2A7" w14:textId="77777777" w:rsidR="00744D18" w:rsidRDefault="00744D18" w:rsidP="00E51CEB"/>
                <w:p w14:paraId="3C16C57D" w14:textId="77777777" w:rsidR="00744D18" w:rsidRDefault="00744D18" w:rsidP="00E51CEB"/>
                <w:p w14:paraId="50A31790" w14:textId="77777777" w:rsidR="00744D18" w:rsidRDefault="00744D18" w:rsidP="00E51CEB"/>
                <w:p w14:paraId="1BCBD046" w14:textId="77777777" w:rsidR="00744D18" w:rsidRDefault="00744D18" w:rsidP="00E51CEB"/>
                <w:p w14:paraId="7501C28D" w14:textId="77777777" w:rsidR="00744D18" w:rsidRDefault="00744D18" w:rsidP="00E51CEB"/>
                <w:p w14:paraId="313FB7B9" w14:textId="77777777" w:rsidR="00B34976" w:rsidRDefault="00B34976" w:rsidP="00E51CEB"/>
                <w:p w14:paraId="7477FB29" w14:textId="77777777" w:rsidR="00B34976" w:rsidRDefault="00B34976" w:rsidP="00E51CEB"/>
                <w:p w14:paraId="39EB549F" w14:textId="77777777" w:rsidR="00B34976" w:rsidRDefault="00B34976" w:rsidP="00E51CEB"/>
                <w:p w14:paraId="141A3400" w14:textId="77777777" w:rsidR="00B34976" w:rsidRDefault="00B34976" w:rsidP="00E51CEB"/>
                <w:p w14:paraId="4C49AE7A" w14:textId="77777777" w:rsidR="00B34976" w:rsidRDefault="00B34976" w:rsidP="00E51CEB"/>
              </w:tc>
            </w:tr>
          </w:tbl>
          <w:p w14:paraId="34E88A19" w14:textId="77777777" w:rsidR="00B34976" w:rsidRDefault="00B34976" w:rsidP="00E51CEB">
            <w:pPr>
              <w:pStyle w:val="NoSpaceBetween"/>
            </w:pPr>
          </w:p>
          <w:p w14:paraId="5806AF3B" w14:textId="77777777" w:rsidR="00B34976" w:rsidRDefault="00B34976" w:rsidP="00E51CEB">
            <w:pPr>
              <w:pStyle w:val="NoSpaceBetween"/>
            </w:pPr>
          </w:p>
          <w:p w14:paraId="137D5596" w14:textId="77777777" w:rsidR="00B34976" w:rsidRDefault="00B34976" w:rsidP="00E51CEB">
            <w:pPr>
              <w:pStyle w:val="NoSpaceBetween"/>
            </w:pPr>
          </w:p>
          <w:p w14:paraId="4A49053A" w14:textId="77777777" w:rsidR="00B34976" w:rsidRDefault="00B34976" w:rsidP="00E51CEB">
            <w:pPr>
              <w:pStyle w:val="NoSpaceBetween"/>
            </w:pPr>
          </w:p>
          <w:p w14:paraId="6E5A6293" w14:textId="77777777" w:rsidR="00B34976" w:rsidRDefault="00B34976" w:rsidP="00E51CEB">
            <w:pPr>
              <w:pStyle w:val="NoSpaceBetween"/>
            </w:pPr>
          </w:p>
          <w:p w14:paraId="1C849FCF" w14:textId="77777777" w:rsidR="00B34976" w:rsidRDefault="00B34976" w:rsidP="00E51CEB">
            <w:r>
              <w:t>Remarks:</w:t>
            </w:r>
          </w:p>
        </w:tc>
      </w:tr>
    </w:tbl>
    <w:p w14:paraId="6854D111" w14:textId="77777777" w:rsidR="00B34976" w:rsidRPr="00AB71CA" w:rsidRDefault="00B34976" w:rsidP="00AB71CA"/>
    <w:sectPr w:rsidR="00B34976" w:rsidRPr="00AB71CA" w:rsidSect="00001008">
      <w:headerReference w:type="default" r:id="rId9"/>
      <w:headerReference w:type="first" r:id="rId10"/>
      <w:footerReference w:type="first" r:id="rId11"/>
      <w:pgSz w:w="12240" w:h="15840" w:code="1"/>
      <w:pgMar w:top="216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CCCE1F" w14:textId="77777777" w:rsidR="00E51CEB" w:rsidRDefault="00E51CEB" w:rsidP="000157CE">
      <w:r>
        <w:separator/>
      </w:r>
    </w:p>
  </w:endnote>
  <w:endnote w:type="continuationSeparator" w:id="0">
    <w:p w14:paraId="3F82DF9E" w14:textId="77777777" w:rsidR="00E51CEB" w:rsidRDefault="00E51CEB" w:rsidP="00015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inion Pro">
    <w:panose1 w:val="02040503050306020203"/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DD6277" w14:textId="293A75F0" w:rsidR="00E51CEB" w:rsidRPr="00947B2F" w:rsidRDefault="00690B45" w:rsidP="00947B2F">
    <w:pPr>
      <w:pStyle w:val="Title"/>
    </w:pPr>
    <w:proofErr w:type="spellStart"/>
    <w:r>
      <w:t>THAISM</w:t>
    </w:r>
    <w:proofErr w:type="spellEnd"/>
  </w:p>
  <w:p w14:paraId="0DD46F04" w14:textId="77777777" w:rsidR="00E51CEB" w:rsidRDefault="00E51CE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E560A8" w14:textId="77777777" w:rsidR="00E51CEB" w:rsidRDefault="00E51CEB" w:rsidP="000157CE">
      <w:r>
        <w:separator/>
      </w:r>
    </w:p>
  </w:footnote>
  <w:footnote w:type="continuationSeparator" w:id="0">
    <w:p w14:paraId="1A37F71E" w14:textId="77777777" w:rsidR="00E51CEB" w:rsidRDefault="00E51CEB" w:rsidP="000157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0008"/>
      <w:gridCol w:w="630"/>
      <w:gridCol w:w="378"/>
    </w:tblGrid>
    <w:tr w:rsidR="00E51CEB" w14:paraId="19FAEED4" w14:textId="77777777" w:rsidTr="004B27D5">
      <w:tc>
        <w:tcPr>
          <w:tcW w:w="10008" w:type="dxa"/>
          <w:vAlign w:val="bottom"/>
        </w:tcPr>
        <w:p w14:paraId="420B0959" w14:textId="77777777" w:rsidR="00E51CEB" w:rsidRDefault="00E51CEB">
          <w:pPr>
            <w:pStyle w:val="Header"/>
          </w:pPr>
        </w:p>
      </w:tc>
      <w:tc>
        <w:tcPr>
          <w:tcW w:w="630" w:type="dxa"/>
          <w:vAlign w:val="bottom"/>
        </w:tcPr>
        <w:p w14:paraId="3C727386" w14:textId="77777777" w:rsidR="00E51CEB" w:rsidRPr="004B27D5" w:rsidRDefault="00E51CEB">
          <w:pPr>
            <w:pStyle w:val="Header"/>
            <w:rPr>
              <w:rStyle w:val="PageNumber"/>
            </w:rPr>
          </w:pPr>
          <w:r w:rsidRPr="004B27D5">
            <w:rPr>
              <w:rStyle w:val="PageNumber"/>
            </w:rPr>
            <w:fldChar w:fldCharType="begin"/>
          </w:r>
          <w:r w:rsidRPr="004B27D5">
            <w:rPr>
              <w:rStyle w:val="PageNumber"/>
            </w:rPr>
            <w:instrText xml:space="preserve"> PAGE </w:instrText>
          </w:r>
          <w:r w:rsidRPr="004B27D5">
            <w:rPr>
              <w:rStyle w:val="PageNumber"/>
            </w:rPr>
            <w:fldChar w:fldCharType="separate"/>
          </w:r>
          <w:r w:rsidR="00690B45">
            <w:rPr>
              <w:rStyle w:val="PageNumber"/>
              <w:noProof/>
            </w:rPr>
            <w:t>2</w:t>
          </w:r>
          <w:r w:rsidRPr="004B27D5">
            <w:rPr>
              <w:rStyle w:val="PageNumber"/>
            </w:rPr>
            <w:fldChar w:fldCharType="end"/>
          </w:r>
        </w:p>
      </w:tc>
      <w:tc>
        <w:tcPr>
          <w:tcW w:w="378" w:type="dxa"/>
          <w:vAlign w:val="bottom"/>
        </w:tcPr>
        <w:p w14:paraId="0DC6AD81" w14:textId="4CCE449F" w:rsidR="00E51CEB" w:rsidRDefault="00E51CEB" w:rsidP="004B27D5">
          <w:pPr>
            <w:pStyle w:val="Header"/>
            <w:spacing w:after="0"/>
          </w:pPr>
        </w:p>
      </w:tc>
    </w:tr>
  </w:tbl>
  <w:p w14:paraId="4AA90100" w14:textId="77777777" w:rsidR="00E51CEB" w:rsidRDefault="00E51CE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CFECB" w14:textId="138E1527" w:rsidR="00E51CEB" w:rsidRDefault="00E51CEB" w:rsidP="00001008"/>
  <w:p w14:paraId="6E47B624" w14:textId="6316DA29" w:rsidR="00E51CEB" w:rsidRDefault="00690B45" w:rsidP="00FC6719">
    <w:pPr>
      <w:pStyle w:val="Organization"/>
    </w:pPr>
    <w:r>
      <w:t xml:space="preserve">Design Literacy Forum </w:t>
    </w:r>
    <w:r w:rsidR="00832AC7">
      <w:t>V</w:t>
    </w:r>
  </w:p>
  <w:p w14:paraId="502381C8" w14:textId="77777777" w:rsidR="00E51CEB" w:rsidRPr="00FC6719" w:rsidRDefault="00E51CEB" w:rsidP="00FC6719">
    <w:pPr>
      <w:pStyle w:val="Organization"/>
      <w:rPr>
        <w:b w:val="0"/>
        <w:sz w:val="28"/>
        <w:szCs w:val="28"/>
      </w:rPr>
    </w:pPr>
    <w:r w:rsidRPr="00FC6719">
      <w:rPr>
        <w:b w:val="0"/>
        <w:sz w:val="28"/>
        <w:szCs w:val="28"/>
      </w:rPr>
      <w:t>Proposal Submission Form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2BABB8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C4E555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29E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1006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B709A1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744DD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15435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B96D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2A45BFE"/>
    <w:multiLevelType w:val="hybridMultilevel"/>
    <w:tmpl w:val="567E7B58"/>
    <w:lvl w:ilvl="0" w:tplc="26482366">
      <w:start w:val="1"/>
      <w:numFmt w:val="bullet"/>
      <w:pStyle w:val="ListBullet"/>
      <w:lvlText w:val="¡"/>
      <w:lvlJc w:val="left"/>
      <w:pPr>
        <w:ind w:left="72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1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19"/>
    <w:rsid w:val="00001008"/>
    <w:rsid w:val="000115BB"/>
    <w:rsid w:val="000157CE"/>
    <w:rsid w:val="00021DEE"/>
    <w:rsid w:val="00044D89"/>
    <w:rsid w:val="000B1437"/>
    <w:rsid w:val="000F3067"/>
    <w:rsid w:val="00165340"/>
    <w:rsid w:val="001764D7"/>
    <w:rsid w:val="001F3F6A"/>
    <w:rsid w:val="00287BDE"/>
    <w:rsid w:val="002B2F30"/>
    <w:rsid w:val="002E7884"/>
    <w:rsid w:val="00316267"/>
    <w:rsid w:val="00365F0C"/>
    <w:rsid w:val="003805D8"/>
    <w:rsid w:val="003E6944"/>
    <w:rsid w:val="0040240F"/>
    <w:rsid w:val="004308AB"/>
    <w:rsid w:val="00482453"/>
    <w:rsid w:val="004B27D5"/>
    <w:rsid w:val="004E759E"/>
    <w:rsid w:val="0052343A"/>
    <w:rsid w:val="00533E2B"/>
    <w:rsid w:val="005679AB"/>
    <w:rsid w:val="005E5195"/>
    <w:rsid w:val="00605C87"/>
    <w:rsid w:val="00664EFC"/>
    <w:rsid w:val="00675AF9"/>
    <w:rsid w:val="00690B45"/>
    <w:rsid w:val="00691A56"/>
    <w:rsid w:val="006A2623"/>
    <w:rsid w:val="00720109"/>
    <w:rsid w:val="0073605F"/>
    <w:rsid w:val="00744D18"/>
    <w:rsid w:val="00762D8C"/>
    <w:rsid w:val="007909E5"/>
    <w:rsid w:val="00796F14"/>
    <w:rsid w:val="007A531C"/>
    <w:rsid w:val="007E31A3"/>
    <w:rsid w:val="008112E3"/>
    <w:rsid w:val="00832AC7"/>
    <w:rsid w:val="00867DE4"/>
    <w:rsid w:val="008915C7"/>
    <w:rsid w:val="008B4EE6"/>
    <w:rsid w:val="0092544B"/>
    <w:rsid w:val="0094260E"/>
    <w:rsid w:val="00947B2F"/>
    <w:rsid w:val="009925E3"/>
    <w:rsid w:val="009F501F"/>
    <w:rsid w:val="00A16E8F"/>
    <w:rsid w:val="00A31539"/>
    <w:rsid w:val="00A80662"/>
    <w:rsid w:val="00AB71CA"/>
    <w:rsid w:val="00AD3158"/>
    <w:rsid w:val="00B172ED"/>
    <w:rsid w:val="00B34976"/>
    <w:rsid w:val="00B82558"/>
    <w:rsid w:val="00BD5A48"/>
    <w:rsid w:val="00BE750E"/>
    <w:rsid w:val="00C02CEA"/>
    <w:rsid w:val="00C1669D"/>
    <w:rsid w:val="00C71F48"/>
    <w:rsid w:val="00C8613F"/>
    <w:rsid w:val="00CE32AC"/>
    <w:rsid w:val="00D03231"/>
    <w:rsid w:val="00DD6631"/>
    <w:rsid w:val="00E51CEB"/>
    <w:rsid w:val="00E546E1"/>
    <w:rsid w:val="00E97C25"/>
    <w:rsid w:val="00F15409"/>
    <w:rsid w:val="00F445ED"/>
    <w:rsid w:val="00F643EA"/>
    <w:rsid w:val="00F664EE"/>
    <w:rsid w:val="00F73F39"/>
    <w:rsid w:val="00F95ED3"/>
    <w:rsid w:val="00F96C3E"/>
    <w:rsid w:val="00FA03D3"/>
    <w:rsid w:val="00FA140B"/>
    <w:rsid w:val="00FC6719"/>
    <w:rsid w:val="00FE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330F8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0" w:qFormat="1"/>
    <w:lsdException w:name="List Number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A"/>
    <w:pPr>
      <w:spacing w:after="0" w:line="240" w:lineRule="auto"/>
    </w:pPr>
    <w:rPr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uiPriority w:val="1"/>
    <w:qFormat/>
    <w:rsid w:val="007A531C"/>
    <w:pPr>
      <w:pageBreakBefore/>
      <w:spacing w:before="240" w:after="120"/>
      <w:outlineLvl w:val="0"/>
    </w:pPr>
    <w:rPr>
      <w:bCs/>
      <w:color w:val="595959" w:themeColor="text1" w:themeTint="A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F501F"/>
    <w:pPr>
      <w:keepNext/>
      <w:keepLines/>
      <w:spacing w:before="200" w:after="100"/>
      <w:outlineLvl w:val="1"/>
    </w:pPr>
    <w:rPr>
      <w:bCs/>
      <w:color w:val="8E0033" w:themeColor="accent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F501F"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iPriority w:val="1"/>
    <w:qFormat/>
    <w:rsid w:val="000157CE"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A2623"/>
    <w:pPr>
      <w:spacing w:after="160"/>
    </w:pPr>
    <w:rPr>
      <w:color w:val="8E0033" w:themeColor="accent6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6A2623"/>
    <w:rPr>
      <w:color w:val="8E0033" w:themeColor="accent6"/>
      <w:sz w:val="24"/>
    </w:rPr>
  </w:style>
  <w:style w:type="paragraph" w:styleId="Footer">
    <w:name w:val="footer"/>
    <w:basedOn w:val="Normal"/>
    <w:link w:val="FooterChar"/>
    <w:uiPriority w:val="99"/>
    <w:unhideWhenUsed/>
    <w:rsid w:val="0073605F"/>
    <w:rPr>
      <w:caps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3605F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Normal"/>
    <w:uiPriority w:val="1"/>
    <w:qFormat/>
    <w:rsid w:val="000157CE"/>
    <w:rPr>
      <w:color w:val="7F7F7F" w:themeColor="text1" w:themeTint="8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B82558"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rsid w:val="00947B2F"/>
    <w:pPr>
      <w:spacing w:after="60"/>
    </w:pPr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character" w:customStyle="1" w:styleId="TitleChar">
    <w:name w:val="Title Char"/>
    <w:basedOn w:val="DefaultParagraphFont"/>
    <w:link w:val="Title"/>
    <w:uiPriority w:val="1"/>
    <w:rsid w:val="00947B2F"/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C71F48"/>
    <w:pPr>
      <w:numPr>
        <w:ilvl w:val="1"/>
      </w:numPr>
      <w:spacing w:before="60" w:after="480"/>
    </w:pPr>
    <w:rPr>
      <w:iCs/>
      <w:color w:val="595959" w:themeColor="text1" w:themeTint="A6"/>
      <w:sz w:val="24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rsid w:val="00C1669D"/>
    <w:rPr>
      <w:iCs/>
      <w:color w:val="595959" w:themeColor="text1" w:themeTint="A6"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qFormat/>
    <w:rsid w:val="00CE32AC"/>
    <w:rPr>
      <w:color w:val="8E0033" w:themeColor="accent6"/>
      <w:szCs w:val="24"/>
    </w:rPr>
  </w:style>
  <w:style w:type="character" w:customStyle="1" w:styleId="DateChar">
    <w:name w:val="Date Char"/>
    <w:basedOn w:val="DefaultParagraphFont"/>
    <w:link w:val="Date"/>
    <w:uiPriority w:val="1"/>
    <w:rsid w:val="00664EFC"/>
    <w:rPr>
      <w:color w:val="8E0033" w:themeColor="accent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664EFC"/>
    <w:rPr>
      <w:bCs/>
      <w:color w:val="595959" w:themeColor="text1" w:themeTint="A6"/>
      <w:sz w:val="36"/>
      <w:szCs w:val="28"/>
    </w:rPr>
  </w:style>
  <w:style w:type="character" w:styleId="PageNumber">
    <w:name w:val="page number"/>
    <w:basedOn w:val="DefaultParagraphFont"/>
    <w:uiPriority w:val="99"/>
    <w:unhideWhenUsed/>
    <w:rsid w:val="004B27D5"/>
    <w:rPr>
      <w:color w:val="303030" w:themeColor="text2"/>
    </w:rPr>
  </w:style>
  <w:style w:type="character" w:customStyle="1" w:styleId="Heading2Char">
    <w:name w:val="Heading 2 Char"/>
    <w:basedOn w:val="DefaultParagraphFont"/>
    <w:link w:val="Heading2"/>
    <w:uiPriority w:val="1"/>
    <w:rsid w:val="00664EFC"/>
    <w:rPr>
      <w:bCs/>
      <w:color w:val="8E0033" w:themeColor="accent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664EFC"/>
    <w:rPr>
      <w:bCs/>
      <w:color w:val="8E0033" w:themeColor="accent6"/>
    </w:rPr>
  </w:style>
  <w:style w:type="paragraph" w:styleId="ListNumber">
    <w:name w:val="List Number"/>
    <w:basedOn w:val="Normal"/>
    <w:uiPriority w:val="1"/>
    <w:unhideWhenUsed/>
    <w:qFormat/>
    <w:rsid w:val="009F501F"/>
    <w:pPr>
      <w:numPr>
        <w:numId w:val="6"/>
      </w:numPr>
      <w:contextualSpacing/>
    </w:pPr>
  </w:style>
  <w:style w:type="paragraph" w:styleId="ListBullet">
    <w:name w:val="List Bullet"/>
    <w:basedOn w:val="Normal"/>
    <w:uiPriority w:val="1"/>
    <w:qFormat/>
    <w:rsid w:val="000B1437"/>
    <w:pPr>
      <w:numPr>
        <w:numId w:val="11"/>
      </w:numPr>
      <w:spacing w:before="120" w:after="120"/>
    </w:pPr>
    <w:rPr>
      <w:szCs w:val="22"/>
    </w:rPr>
  </w:style>
  <w:style w:type="paragraph" w:styleId="FootnoteText">
    <w:name w:val="footnote text"/>
    <w:basedOn w:val="Normal"/>
    <w:link w:val="FootnoteTextChar"/>
    <w:uiPriority w:val="99"/>
    <w:rsid w:val="00D03231"/>
    <w:rPr>
      <w:color w:val="7F7F7F" w:themeColor="text1" w:themeTint="80"/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16267"/>
    <w:rPr>
      <w:color w:val="7F7F7F" w:themeColor="text1" w:themeTint="80"/>
      <w:sz w:val="18"/>
    </w:rPr>
  </w:style>
  <w:style w:type="character" w:styleId="FootnoteReference">
    <w:name w:val="footnote reference"/>
    <w:basedOn w:val="DefaultParagraphFont"/>
    <w:uiPriority w:val="99"/>
    <w:rsid w:val="00D03231"/>
    <w:rPr>
      <w:color w:val="8E0033" w:themeColor="accent6"/>
      <w:sz w:val="20"/>
      <w:vertAlign w:val="superscript"/>
    </w:rPr>
  </w:style>
  <w:style w:type="paragraph" w:customStyle="1" w:styleId="FormText">
    <w:name w:val="Form Text"/>
    <w:basedOn w:val="Normal"/>
    <w:qFormat/>
    <w:rsid w:val="00AD3158"/>
    <w:pPr>
      <w:spacing w:after="40"/>
    </w:pPr>
  </w:style>
  <w:style w:type="character" w:customStyle="1" w:styleId="FormHeadingChar">
    <w:name w:val="Form Heading Char"/>
    <w:basedOn w:val="DefaultParagraphFont"/>
    <w:link w:val="FormHeading"/>
    <w:rsid w:val="00AB71CA"/>
    <w:rPr>
      <w:color w:val="595959" w:themeColor="text1" w:themeTint="A6"/>
    </w:rPr>
  </w:style>
  <w:style w:type="paragraph" w:customStyle="1" w:styleId="FormHeading">
    <w:name w:val="Form Heading"/>
    <w:basedOn w:val="Normal"/>
    <w:link w:val="FormHeadingChar"/>
    <w:qFormat/>
    <w:rsid w:val="00AB71CA"/>
    <w:pPr>
      <w:spacing w:before="40" w:after="40"/>
    </w:pPr>
    <w:rPr>
      <w:color w:val="595959" w:themeColor="text1" w:themeTint="A6"/>
    </w:rPr>
  </w:style>
  <w:style w:type="table" w:customStyle="1" w:styleId="HostTable">
    <w:name w:val="Host Table"/>
    <w:basedOn w:val="TableNormal"/>
    <w:rsid w:val="00AB71CA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eBetween">
    <w:name w:val="No Space Between"/>
    <w:basedOn w:val="Normal"/>
    <w:rsid w:val="00AB71CA"/>
    <w:rPr>
      <w:color w:val="auto"/>
      <w:sz w:val="2"/>
      <w:szCs w:val="22"/>
    </w:rPr>
  </w:style>
  <w:style w:type="paragraph" w:customStyle="1" w:styleId="TopicHeading">
    <w:name w:val="Topic Heading"/>
    <w:basedOn w:val="Normal"/>
    <w:rsid w:val="00AB71CA"/>
    <w:rPr>
      <w:color w:val="9E0038" w:themeColor="accent1"/>
      <w:sz w:val="32"/>
      <w:szCs w:val="32"/>
    </w:rPr>
  </w:style>
  <w:style w:type="paragraph" w:customStyle="1" w:styleId="TableHeadingRight">
    <w:name w:val="Table Heading Right"/>
    <w:basedOn w:val="Normal"/>
    <w:rsid w:val="00AB71CA"/>
    <w:pPr>
      <w:spacing w:before="40" w:after="40"/>
      <w:jc w:val="right"/>
    </w:pPr>
    <w:rPr>
      <w:b/>
      <w:color w:val="7F7F7F" w:themeColor="text1" w:themeTint="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0" w:qFormat="1"/>
    <w:lsdException w:name="List Number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A"/>
    <w:pPr>
      <w:spacing w:after="0" w:line="240" w:lineRule="auto"/>
    </w:pPr>
    <w:rPr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uiPriority w:val="1"/>
    <w:qFormat/>
    <w:rsid w:val="007A531C"/>
    <w:pPr>
      <w:pageBreakBefore/>
      <w:spacing w:before="240" w:after="120"/>
      <w:outlineLvl w:val="0"/>
    </w:pPr>
    <w:rPr>
      <w:bCs/>
      <w:color w:val="595959" w:themeColor="text1" w:themeTint="A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F501F"/>
    <w:pPr>
      <w:keepNext/>
      <w:keepLines/>
      <w:spacing w:before="200" w:after="100"/>
      <w:outlineLvl w:val="1"/>
    </w:pPr>
    <w:rPr>
      <w:bCs/>
      <w:color w:val="8E0033" w:themeColor="accent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F501F"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iPriority w:val="1"/>
    <w:qFormat/>
    <w:rsid w:val="000157CE"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A2623"/>
    <w:pPr>
      <w:spacing w:after="160"/>
    </w:pPr>
    <w:rPr>
      <w:color w:val="8E0033" w:themeColor="accent6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6A2623"/>
    <w:rPr>
      <w:color w:val="8E0033" w:themeColor="accent6"/>
      <w:sz w:val="24"/>
    </w:rPr>
  </w:style>
  <w:style w:type="paragraph" w:styleId="Footer">
    <w:name w:val="footer"/>
    <w:basedOn w:val="Normal"/>
    <w:link w:val="FooterChar"/>
    <w:uiPriority w:val="99"/>
    <w:unhideWhenUsed/>
    <w:rsid w:val="0073605F"/>
    <w:rPr>
      <w:caps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3605F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Normal"/>
    <w:uiPriority w:val="1"/>
    <w:qFormat/>
    <w:rsid w:val="000157CE"/>
    <w:rPr>
      <w:color w:val="7F7F7F" w:themeColor="text1" w:themeTint="8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B82558"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rsid w:val="00947B2F"/>
    <w:pPr>
      <w:spacing w:after="60"/>
    </w:pPr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character" w:customStyle="1" w:styleId="TitleChar">
    <w:name w:val="Title Char"/>
    <w:basedOn w:val="DefaultParagraphFont"/>
    <w:link w:val="Title"/>
    <w:uiPriority w:val="1"/>
    <w:rsid w:val="00947B2F"/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C71F48"/>
    <w:pPr>
      <w:numPr>
        <w:ilvl w:val="1"/>
      </w:numPr>
      <w:spacing w:before="60" w:after="480"/>
    </w:pPr>
    <w:rPr>
      <w:iCs/>
      <w:color w:val="595959" w:themeColor="text1" w:themeTint="A6"/>
      <w:sz w:val="24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rsid w:val="00C1669D"/>
    <w:rPr>
      <w:iCs/>
      <w:color w:val="595959" w:themeColor="text1" w:themeTint="A6"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qFormat/>
    <w:rsid w:val="00CE32AC"/>
    <w:rPr>
      <w:color w:val="8E0033" w:themeColor="accent6"/>
      <w:szCs w:val="24"/>
    </w:rPr>
  </w:style>
  <w:style w:type="character" w:customStyle="1" w:styleId="DateChar">
    <w:name w:val="Date Char"/>
    <w:basedOn w:val="DefaultParagraphFont"/>
    <w:link w:val="Date"/>
    <w:uiPriority w:val="1"/>
    <w:rsid w:val="00664EFC"/>
    <w:rPr>
      <w:color w:val="8E0033" w:themeColor="accent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664EFC"/>
    <w:rPr>
      <w:bCs/>
      <w:color w:val="595959" w:themeColor="text1" w:themeTint="A6"/>
      <w:sz w:val="36"/>
      <w:szCs w:val="28"/>
    </w:rPr>
  </w:style>
  <w:style w:type="character" w:styleId="PageNumber">
    <w:name w:val="page number"/>
    <w:basedOn w:val="DefaultParagraphFont"/>
    <w:uiPriority w:val="99"/>
    <w:unhideWhenUsed/>
    <w:rsid w:val="004B27D5"/>
    <w:rPr>
      <w:color w:val="303030" w:themeColor="text2"/>
    </w:rPr>
  </w:style>
  <w:style w:type="character" w:customStyle="1" w:styleId="Heading2Char">
    <w:name w:val="Heading 2 Char"/>
    <w:basedOn w:val="DefaultParagraphFont"/>
    <w:link w:val="Heading2"/>
    <w:uiPriority w:val="1"/>
    <w:rsid w:val="00664EFC"/>
    <w:rPr>
      <w:bCs/>
      <w:color w:val="8E0033" w:themeColor="accent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664EFC"/>
    <w:rPr>
      <w:bCs/>
      <w:color w:val="8E0033" w:themeColor="accent6"/>
    </w:rPr>
  </w:style>
  <w:style w:type="paragraph" w:styleId="ListNumber">
    <w:name w:val="List Number"/>
    <w:basedOn w:val="Normal"/>
    <w:uiPriority w:val="1"/>
    <w:unhideWhenUsed/>
    <w:qFormat/>
    <w:rsid w:val="009F501F"/>
    <w:pPr>
      <w:numPr>
        <w:numId w:val="6"/>
      </w:numPr>
      <w:contextualSpacing/>
    </w:pPr>
  </w:style>
  <w:style w:type="paragraph" w:styleId="ListBullet">
    <w:name w:val="List Bullet"/>
    <w:basedOn w:val="Normal"/>
    <w:uiPriority w:val="1"/>
    <w:qFormat/>
    <w:rsid w:val="000B1437"/>
    <w:pPr>
      <w:numPr>
        <w:numId w:val="11"/>
      </w:numPr>
      <w:spacing w:before="120" w:after="120"/>
    </w:pPr>
    <w:rPr>
      <w:szCs w:val="22"/>
    </w:rPr>
  </w:style>
  <w:style w:type="paragraph" w:styleId="FootnoteText">
    <w:name w:val="footnote text"/>
    <w:basedOn w:val="Normal"/>
    <w:link w:val="FootnoteTextChar"/>
    <w:uiPriority w:val="99"/>
    <w:rsid w:val="00D03231"/>
    <w:rPr>
      <w:color w:val="7F7F7F" w:themeColor="text1" w:themeTint="80"/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16267"/>
    <w:rPr>
      <w:color w:val="7F7F7F" w:themeColor="text1" w:themeTint="80"/>
      <w:sz w:val="18"/>
    </w:rPr>
  </w:style>
  <w:style w:type="character" w:styleId="FootnoteReference">
    <w:name w:val="footnote reference"/>
    <w:basedOn w:val="DefaultParagraphFont"/>
    <w:uiPriority w:val="99"/>
    <w:rsid w:val="00D03231"/>
    <w:rPr>
      <w:color w:val="8E0033" w:themeColor="accent6"/>
      <w:sz w:val="20"/>
      <w:vertAlign w:val="superscript"/>
    </w:rPr>
  </w:style>
  <w:style w:type="paragraph" w:customStyle="1" w:styleId="FormText">
    <w:name w:val="Form Text"/>
    <w:basedOn w:val="Normal"/>
    <w:qFormat/>
    <w:rsid w:val="00AD3158"/>
    <w:pPr>
      <w:spacing w:after="40"/>
    </w:pPr>
  </w:style>
  <w:style w:type="character" w:customStyle="1" w:styleId="FormHeadingChar">
    <w:name w:val="Form Heading Char"/>
    <w:basedOn w:val="DefaultParagraphFont"/>
    <w:link w:val="FormHeading"/>
    <w:rsid w:val="00AB71CA"/>
    <w:rPr>
      <w:color w:val="595959" w:themeColor="text1" w:themeTint="A6"/>
    </w:rPr>
  </w:style>
  <w:style w:type="paragraph" w:customStyle="1" w:styleId="FormHeading">
    <w:name w:val="Form Heading"/>
    <w:basedOn w:val="Normal"/>
    <w:link w:val="FormHeadingChar"/>
    <w:qFormat/>
    <w:rsid w:val="00AB71CA"/>
    <w:pPr>
      <w:spacing w:before="40" w:after="40"/>
    </w:pPr>
    <w:rPr>
      <w:color w:val="595959" w:themeColor="text1" w:themeTint="A6"/>
    </w:rPr>
  </w:style>
  <w:style w:type="table" w:customStyle="1" w:styleId="HostTable">
    <w:name w:val="Host Table"/>
    <w:basedOn w:val="TableNormal"/>
    <w:rsid w:val="00AB71CA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eBetween">
    <w:name w:val="No Space Between"/>
    <w:basedOn w:val="Normal"/>
    <w:rsid w:val="00AB71CA"/>
    <w:rPr>
      <w:color w:val="auto"/>
      <w:sz w:val="2"/>
      <w:szCs w:val="22"/>
    </w:rPr>
  </w:style>
  <w:style w:type="paragraph" w:customStyle="1" w:styleId="TopicHeading">
    <w:name w:val="Topic Heading"/>
    <w:basedOn w:val="Normal"/>
    <w:rsid w:val="00AB71CA"/>
    <w:rPr>
      <w:color w:val="9E0038" w:themeColor="accent1"/>
      <w:sz w:val="32"/>
      <w:szCs w:val="32"/>
    </w:rPr>
  </w:style>
  <w:style w:type="paragraph" w:customStyle="1" w:styleId="TableHeadingRight">
    <w:name w:val="Table Heading Right"/>
    <w:basedOn w:val="Normal"/>
    <w:rsid w:val="00AB71CA"/>
    <w:pPr>
      <w:spacing w:before="40" w:after="40"/>
      <w:jc w:val="right"/>
    </w:pPr>
    <w:rPr>
      <w:b/>
      <w:color w:val="7F7F7F" w:themeColor="text1" w:themeTint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oordinated%20Forms:Agendas:Forefront%20Agenda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Forefront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49A7D-CE29-B145-9252-1EA12D287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Forefront Agenda.dotx</Template>
  <TotalTime>1</TotalTime>
  <Pages>6</Pages>
  <Words>111</Words>
  <Characters>638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Chutarat Laomanacharoen</dc:creator>
  <cp:keywords/>
  <dc:description/>
  <cp:lastModifiedBy>Chutarat Laomanacharoen</cp:lastModifiedBy>
  <cp:revision>3</cp:revision>
  <cp:lastPrinted>2010-05-23T20:14:00Z</cp:lastPrinted>
  <dcterms:created xsi:type="dcterms:W3CDTF">2018-05-16T14:32:00Z</dcterms:created>
  <dcterms:modified xsi:type="dcterms:W3CDTF">2018-05-16T14:33:00Z</dcterms:modified>
  <cp:category/>
</cp:coreProperties>
</file>