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5508"/>
        <w:gridCol w:w="5508"/>
      </w:tblGrid>
      <w:tr w:rsidR="00AB71CA" w:rsidRPr="00CD4B6A" w14:paraId="2EDB74C2" w14:textId="77777777" w:rsidTr="002B2F30">
        <w:tc>
          <w:tcPr>
            <w:tcW w:w="2500" w:type="pct"/>
          </w:tcPr>
          <w:p w14:paraId="37757822" w14:textId="77777777" w:rsidR="00AB71CA" w:rsidRPr="002B2F30" w:rsidRDefault="002B2F30" w:rsidP="002B2F30">
            <w:pPr>
              <w:pStyle w:val="FormText"/>
              <w:rPr>
                <w:b/>
              </w:rPr>
            </w:pPr>
            <w:r w:rsidRPr="002B2F30">
              <w:rPr>
                <w:rStyle w:val="FormHeadingChar"/>
                <w:b/>
              </w:rPr>
              <w:t>Author Name</w:t>
            </w:r>
            <w:r w:rsidR="00AB71CA" w:rsidRPr="002B2F30">
              <w:rPr>
                <w:rStyle w:val="FormHeadingChar"/>
                <w:b/>
              </w:rPr>
              <w:t>:</w:t>
            </w:r>
            <w:r w:rsidR="00AB71CA" w:rsidRPr="002B2F30">
              <w:rPr>
                <w:b/>
              </w:rPr>
              <w:t xml:space="preserve">  </w:t>
            </w:r>
          </w:p>
          <w:p w14:paraId="3EC0C18C" w14:textId="77777777" w:rsidR="00AB71CA" w:rsidRDefault="00AB71CA" w:rsidP="002B2F30">
            <w:pPr>
              <w:pStyle w:val="FormText"/>
              <w:rPr>
                <w:b/>
              </w:rPr>
            </w:pPr>
            <w:r w:rsidRPr="002B2F30">
              <w:rPr>
                <w:b/>
              </w:rPr>
              <w:t xml:space="preserve"> </w:t>
            </w:r>
          </w:p>
          <w:p w14:paraId="308E6EFE" w14:textId="03CDE4AA" w:rsidR="00691A56" w:rsidRPr="002B2F30" w:rsidRDefault="00691A56" w:rsidP="002B2F30">
            <w:pPr>
              <w:pStyle w:val="FormText"/>
              <w:rPr>
                <w:b/>
              </w:rPr>
            </w:pPr>
            <w:r>
              <w:rPr>
                <w:b/>
              </w:rPr>
              <w:t>Co-Author Name:</w:t>
            </w:r>
          </w:p>
        </w:tc>
        <w:tc>
          <w:tcPr>
            <w:tcW w:w="2500" w:type="pct"/>
          </w:tcPr>
          <w:p w14:paraId="6344DA6B" w14:textId="77777777" w:rsidR="00AB71CA" w:rsidRPr="002B2F30" w:rsidRDefault="002B2F30" w:rsidP="002B2F30">
            <w:pPr>
              <w:pStyle w:val="FormText"/>
              <w:rPr>
                <w:b/>
              </w:rPr>
            </w:pPr>
            <w:r w:rsidRPr="002B2F30">
              <w:rPr>
                <w:rStyle w:val="FormHeadingChar"/>
                <w:b/>
              </w:rPr>
              <w:t>Contact Address</w:t>
            </w:r>
            <w:r w:rsidR="00AB71CA" w:rsidRPr="002B2F30">
              <w:rPr>
                <w:rStyle w:val="FormHeadingChar"/>
                <w:b/>
              </w:rPr>
              <w:t xml:space="preserve">: </w:t>
            </w:r>
          </w:p>
          <w:p w14:paraId="637C1409" w14:textId="77777777" w:rsidR="00AB71CA" w:rsidRPr="002B2F30" w:rsidRDefault="00AB71CA" w:rsidP="002B2F30">
            <w:pPr>
              <w:pStyle w:val="FormText"/>
              <w:rPr>
                <w:b/>
              </w:rPr>
            </w:pPr>
          </w:p>
          <w:p w14:paraId="2A197CF4" w14:textId="77777777" w:rsidR="00AB71CA" w:rsidRPr="002B2F30" w:rsidRDefault="002B2F30" w:rsidP="002B2F30">
            <w:pPr>
              <w:pStyle w:val="FormText"/>
              <w:rPr>
                <w:b/>
              </w:rPr>
            </w:pPr>
            <w:r w:rsidRPr="002B2F30">
              <w:rPr>
                <w:rStyle w:val="FormHeadingChar"/>
                <w:b/>
              </w:rPr>
              <w:t>Email</w:t>
            </w:r>
            <w:r w:rsidR="00AB71CA" w:rsidRPr="002B2F30">
              <w:rPr>
                <w:rStyle w:val="FormHeadingChar"/>
                <w:b/>
              </w:rPr>
              <w:t>:</w:t>
            </w:r>
            <w:r w:rsidR="00AB71CA" w:rsidRPr="002B2F30">
              <w:rPr>
                <w:b/>
              </w:rPr>
              <w:t xml:space="preserve"> </w:t>
            </w:r>
          </w:p>
        </w:tc>
      </w:tr>
    </w:tbl>
    <w:p w14:paraId="341B0155" w14:textId="77777777" w:rsidR="00AB71CA" w:rsidRDefault="00AB71CA" w:rsidP="00AB71CA">
      <w:pPr>
        <w:pStyle w:val="NoSpaceBetween"/>
      </w:pPr>
    </w:p>
    <w:p w14:paraId="0B0EDEF7" w14:textId="77777777" w:rsidR="00AB71CA" w:rsidRDefault="00AB71CA" w:rsidP="00AB71CA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AB71CA" w14:paraId="7AD3BBF5" w14:textId="77777777" w:rsidTr="002B2F30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AB71CA" w14:paraId="0107C58C" w14:textId="77777777" w:rsidTr="002B2F30">
              <w:tc>
                <w:tcPr>
                  <w:tcW w:w="2615" w:type="dxa"/>
                  <w:shd w:val="clear" w:color="auto" w:fill="F2F2F2" w:themeFill="background1" w:themeFillShade="F2"/>
                  <w:vAlign w:val="bottom"/>
                </w:tcPr>
                <w:p w14:paraId="548C6F57" w14:textId="77777777" w:rsidR="00AB71CA" w:rsidRDefault="00FC6719" w:rsidP="002B2F30">
                  <w:pPr>
                    <w:pStyle w:val="TopicHeading"/>
                  </w:pPr>
                  <w:r>
                    <w:t>Title of Work:</w:t>
                  </w:r>
                </w:p>
                <w:p w14:paraId="2A982CA1" w14:textId="77777777" w:rsidR="00FC6719" w:rsidRDefault="00FC6719" w:rsidP="002B2F30">
                  <w:pPr>
                    <w:pStyle w:val="TopicHeading"/>
                    <w:rPr>
                      <w:b/>
                      <w:color w:val="7F7F7F" w:themeColor="text1" w:themeTint="80"/>
                      <w:sz w:val="20"/>
                      <w:szCs w:val="20"/>
                    </w:rPr>
                  </w:pPr>
                </w:p>
                <w:p w14:paraId="2AF4F607" w14:textId="77777777" w:rsidR="00FC6719" w:rsidRDefault="00FC6719" w:rsidP="002B2F30">
                  <w:pPr>
                    <w:pStyle w:val="TopicHeading"/>
                  </w:pPr>
                </w:p>
              </w:tc>
              <w:tc>
                <w:tcPr>
                  <w:tcW w:w="169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128F46B5" w14:textId="77777777" w:rsidR="00AB71CA" w:rsidRDefault="00AB71CA" w:rsidP="00FC6719">
                  <w:pPr>
                    <w:pStyle w:val="TableHeadingRight"/>
                    <w:jc w:val="left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1D985144" w14:textId="77777777" w:rsidR="00AB71CA" w:rsidRDefault="00AB71CA" w:rsidP="002B2F30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7726A6D" w14:textId="77777777" w:rsidR="00AB71CA" w:rsidRDefault="00FC6719" w:rsidP="00FC6719">
                  <w:pPr>
                    <w:pStyle w:val="TableHeadingRight"/>
                    <w:jc w:val="left"/>
                  </w:pPr>
                  <w:r>
                    <w:t>Affiliated Institution:</w:t>
                  </w:r>
                </w:p>
                <w:p w14:paraId="7B69D7CC" w14:textId="77777777" w:rsidR="00FC6719" w:rsidRDefault="00FC6719" w:rsidP="00FC6719">
                  <w:pPr>
                    <w:pStyle w:val="TableHeadingRight"/>
                    <w:jc w:val="left"/>
                  </w:pPr>
                </w:p>
                <w:p w14:paraId="2688A539" w14:textId="77777777" w:rsidR="00FC6719" w:rsidRDefault="00FC6719" w:rsidP="00FC6719">
                  <w:pPr>
                    <w:pStyle w:val="TableHeadingRight"/>
                    <w:jc w:val="left"/>
                  </w:pPr>
                </w:p>
                <w:p w14:paraId="633735C6" w14:textId="77777777" w:rsidR="00FC6719" w:rsidRDefault="00FC6719" w:rsidP="00FC6719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5816E45D" w14:textId="77777777" w:rsidR="00AB71CA" w:rsidRDefault="00AB71CA" w:rsidP="002B2F30"/>
                <w:p w14:paraId="0143B229" w14:textId="77777777" w:rsidR="00FC6719" w:rsidRDefault="00FC6719" w:rsidP="002B2F30"/>
                <w:p w14:paraId="1D16715D" w14:textId="77777777" w:rsidR="00FC6719" w:rsidRDefault="00FC6719" w:rsidP="002B2F30"/>
              </w:tc>
            </w:tr>
          </w:tbl>
          <w:p w14:paraId="223232C9" w14:textId="77777777" w:rsidR="00AB71CA" w:rsidRDefault="00AB71CA" w:rsidP="002B2F30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AB71CA" w14:paraId="319411B1" w14:textId="77777777" w:rsidTr="002B2F30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7AD31D93" w14:textId="77777777" w:rsidR="00AB71CA" w:rsidRDefault="002B2F30" w:rsidP="00AB71CA">
                  <w:pPr>
                    <w:pStyle w:val="FormHeading"/>
                  </w:pPr>
                  <w:r w:rsidRPr="002B2F30">
                    <w:rPr>
                      <w:b/>
                    </w:rPr>
                    <w:t>Field of w</w:t>
                  </w:r>
                  <w:r w:rsidR="00FC6719" w:rsidRPr="002B2F30">
                    <w:rPr>
                      <w:b/>
                    </w:rPr>
                    <w:t>ork submitted</w:t>
                  </w:r>
                  <w:r w:rsidR="00B34976">
                    <w:t xml:space="preserve"> </w:t>
                  </w:r>
                </w:p>
                <w:p w14:paraId="10228837" w14:textId="77777777" w:rsidR="00B34976" w:rsidRDefault="00B34976" w:rsidP="00B34976">
                  <w:pPr>
                    <w:pStyle w:val="FormHeading"/>
                  </w:pPr>
                  <w:r w:rsidRPr="00161D68">
                    <w:rPr>
                      <w:rFonts w:ascii="Minion Pro" w:eastAsia="ＭＳ ゴシック" w:hAnsi="Minion Pro" w:cs="Minion Pro"/>
                      <w:color w:val="000000"/>
                    </w:rPr>
                    <w:t>☐</w:t>
                  </w:r>
                  <w:r>
                    <w:rPr>
                      <w:rFonts w:ascii="Minion Pro" w:eastAsia="ＭＳ ゴシック" w:hAnsi="Minion Pro" w:cs="Minion Pro"/>
                      <w:color w:val="000000"/>
                    </w:rPr>
                    <w:t xml:space="preserve"> Architecture  </w:t>
                  </w:r>
                  <w:r w:rsidRPr="00161D68">
                    <w:rPr>
                      <w:rFonts w:ascii="Minion Pro" w:eastAsia="ＭＳ ゴシック" w:hAnsi="Minion Pro" w:cs="Minion Pro"/>
                      <w:color w:val="000000"/>
                    </w:rPr>
                    <w:t>☐</w:t>
                  </w:r>
                  <w:r>
                    <w:rPr>
                      <w:rFonts w:ascii="Minion Pro" w:eastAsia="ＭＳ ゴシック" w:hAnsi="Minion Pro" w:cs="Minion Pro"/>
                      <w:color w:val="000000"/>
                    </w:rPr>
                    <w:t xml:space="preserve"> Interior  </w:t>
                  </w:r>
                  <w:r w:rsidRPr="00161D68">
                    <w:rPr>
                      <w:rFonts w:ascii="Minion Pro" w:eastAsia="ＭＳ ゴシック" w:hAnsi="Minion Pro" w:cs="Minion Pro"/>
                      <w:color w:val="000000"/>
                    </w:rPr>
                    <w:t>☐</w:t>
                  </w:r>
                  <w:r>
                    <w:rPr>
                      <w:rFonts w:ascii="Minion Pro" w:eastAsia="ＭＳ ゴシック" w:hAnsi="Minion Pro" w:cs="Minion Pro"/>
                      <w:color w:val="000000"/>
                    </w:rPr>
                    <w:t xml:space="preserve"> Design  </w:t>
                  </w:r>
                  <w:r w:rsidRPr="00161D68">
                    <w:rPr>
                      <w:rFonts w:ascii="Minion Pro" w:eastAsia="ＭＳ ゴシック" w:hAnsi="Minion Pro" w:cs="Minion Pro"/>
                      <w:color w:val="000000"/>
                    </w:rPr>
                    <w:t>☐</w:t>
                  </w:r>
                  <w:r>
                    <w:rPr>
                      <w:rFonts w:ascii="Minion Pro" w:eastAsia="ＭＳ ゴシック" w:hAnsi="Minion Pro" w:cs="Minion Pro"/>
                      <w:color w:val="000000"/>
                    </w:rPr>
                    <w:t xml:space="preserve"> Others, please specify: </w:t>
                  </w:r>
                </w:p>
                <w:p w14:paraId="17D06A8B" w14:textId="77777777" w:rsidR="00FC6719" w:rsidRPr="00AB71CA" w:rsidRDefault="00FC6719" w:rsidP="00AB71CA">
                  <w:pPr>
                    <w:pStyle w:val="FormHeading"/>
                  </w:pPr>
                </w:p>
              </w:tc>
            </w:tr>
          </w:tbl>
          <w:p w14:paraId="187779D0" w14:textId="77777777" w:rsidR="00AB71CA" w:rsidRDefault="00AB71CA" w:rsidP="002B2F30">
            <w:pPr>
              <w:pStyle w:val="NoSpaceBetween"/>
            </w:pPr>
          </w:p>
          <w:p w14:paraId="3A88D11E" w14:textId="77777777" w:rsidR="00AB71CA" w:rsidRDefault="00AB71CA" w:rsidP="002B2F30">
            <w:pPr>
              <w:pStyle w:val="NoSpaceBetween"/>
            </w:pPr>
          </w:p>
          <w:p w14:paraId="2DCB3A5A" w14:textId="77777777" w:rsidR="00AB71CA" w:rsidRDefault="00AB71CA" w:rsidP="002B2F30">
            <w:pPr>
              <w:pStyle w:val="NoSpaceBetween"/>
            </w:pPr>
          </w:p>
          <w:tbl>
            <w:tblPr>
              <w:tblW w:w="0" w:type="auto"/>
              <w:tblLook w:val="04A0" w:firstRow="1" w:lastRow="0" w:firstColumn="1" w:lastColumn="0" w:noHBand="0" w:noVBand="1"/>
            </w:tblPr>
            <w:tblGrid>
              <w:gridCol w:w="10775"/>
            </w:tblGrid>
            <w:tr w:rsidR="00AB71CA" w14:paraId="36BE979C" w14:textId="77777777" w:rsidTr="002B2F30">
              <w:tc>
                <w:tcPr>
                  <w:tcW w:w="10775" w:type="dxa"/>
                  <w:tcBorders>
                    <w:bottom w:val="single" w:sz="4" w:space="0" w:color="A6A6A6" w:themeColor="background1" w:themeShade="A6"/>
                  </w:tcBorders>
                </w:tcPr>
                <w:p w14:paraId="688A48FD" w14:textId="77777777" w:rsidR="00AB71CA" w:rsidRDefault="002B2F30" w:rsidP="00AB71CA">
                  <w:pPr>
                    <w:pStyle w:val="FormHeading"/>
                  </w:pPr>
                  <w:r w:rsidRPr="002B2F30">
                    <w:rPr>
                      <w:b/>
                    </w:rPr>
                    <w:t>Project Descriptions</w:t>
                  </w:r>
                  <w:r>
                    <w:t xml:space="preserve"> (200 – 300 words):</w:t>
                  </w:r>
                </w:p>
                <w:p w14:paraId="1C1EF7E4" w14:textId="77777777" w:rsidR="002B2F30" w:rsidRDefault="002B2F30" w:rsidP="00AB71CA">
                  <w:pPr>
                    <w:pStyle w:val="FormHeading"/>
                  </w:pPr>
                </w:p>
                <w:p w14:paraId="6B18A178" w14:textId="77777777" w:rsidR="002B2F30" w:rsidRDefault="002B2F30" w:rsidP="00AB71CA">
                  <w:pPr>
                    <w:pStyle w:val="FormHeading"/>
                  </w:pPr>
                </w:p>
                <w:p w14:paraId="2AF768EA" w14:textId="77777777" w:rsidR="002B2F30" w:rsidRDefault="002B2F30" w:rsidP="00AB71CA">
                  <w:pPr>
                    <w:pStyle w:val="FormHeading"/>
                  </w:pPr>
                </w:p>
                <w:p w14:paraId="70809745" w14:textId="77777777" w:rsidR="002B2F30" w:rsidRDefault="002B2F30" w:rsidP="00AB71CA">
                  <w:pPr>
                    <w:pStyle w:val="FormHeading"/>
                  </w:pPr>
                </w:p>
                <w:p w14:paraId="10383019" w14:textId="77777777" w:rsidR="002B2F30" w:rsidRDefault="002B2F30" w:rsidP="00AB71CA">
                  <w:pPr>
                    <w:pStyle w:val="FormHeading"/>
                  </w:pPr>
                </w:p>
                <w:p w14:paraId="5699F6A3" w14:textId="77777777" w:rsidR="002B2F30" w:rsidRDefault="002B2F30" w:rsidP="00AB71CA">
                  <w:pPr>
                    <w:pStyle w:val="FormHeading"/>
                  </w:pPr>
                </w:p>
                <w:p w14:paraId="6B97B6F6" w14:textId="77777777" w:rsidR="002B2F30" w:rsidRDefault="002B2F30" w:rsidP="00AB71CA">
                  <w:pPr>
                    <w:pStyle w:val="FormHeading"/>
                  </w:pPr>
                </w:p>
                <w:p w14:paraId="3652DCDA" w14:textId="77777777" w:rsidR="002B2F30" w:rsidRDefault="002B2F30" w:rsidP="00AB71CA">
                  <w:pPr>
                    <w:pStyle w:val="FormHeading"/>
                  </w:pPr>
                </w:p>
                <w:p w14:paraId="23EF56D0" w14:textId="77777777" w:rsidR="002B2F30" w:rsidRDefault="002B2F30" w:rsidP="00AB71CA">
                  <w:pPr>
                    <w:pStyle w:val="FormHeading"/>
                  </w:pPr>
                </w:p>
                <w:p w14:paraId="2FE22535" w14:textId="77777777" w:rsidR="002B2F30" w:rsidRDefault="002B2F30" w:rsidP="00AB71CA">
                  <w:pPr>
                    <w:pStyle w:val="FormHeading"/>
                  </w:pPr>
                </w:p>
                <w:p w14:paraId="11BA2C36" w14:textId="77777777" w:rsidR="002B2F30" w:rsidRDefault="002B2F30" w:rsidP="00AB71CA">
                  <w:pPr>
                    <w:pStyle w:val="FormHeading"/>
                  </w:pPr>
                </w:p>
                <w:p w14:paraId="2E3ED1CF" w14:textId="77777777" w:rsidR="002B2F30" w:rsidRDefault="002B2F30" w:rsidP="00AB71CA">
                  <w:pPr>
                    <w:pStyle w:val="FormHeading"/>
                  </w:pPr>
                </w:p>
                <w:p w14:paraId="3B03C2E6" w14:textId="77777777" w:rsidR="002B2F30" w:rsidRDefault="002B2F30" w:rsidP="00AB71CA">
                  <w:pPr>
                    <w:pStyle w:val="FormHeading"/>
                  </w:pPr>
                </w:p>
                <w:p w14:paraId="1A58BD16" w14:textId="77777777" w:rsidR="002B2F30" w:rsidRDefault="002B2F30" w:rsidP="00AB71CA">
                  <w:pPr>
                    <w:pStyle w:val="FormHeading"/>
                  </w:pPr>
                </w:p>
                <w:p w14:paraId="595AAC10" w14:textId="77777777" w:rsidR="002B2F30" w:rsidRDefault="002B2F30" w:rsidP="00AB71CA">
                  <w:pPr>
                    <w:pStyle w:val="FormHeading"/>
                  </w:pPr>
                </w:p>
                <w:p w14:paraId="0687CF10" w14:textId="77777777" w:rsidR="002B2F30" w:rsidRDefault="002B2F30" w:rsidP="00AB71CA">
                  <w:pPr>
                    <w:pStyle w:val="FormHeading"/>
                  </w:pPr>
                </w:p>
                <w:p w14:paraId="231F45D9" w14:textId="77777777" w:rsidR="002B2F30" w:rsidRDefault="002B2F30" w:rsidP="00AB71CA">
                  <w:pPr>
                    <w:pStyle w:val="FormHeading"/>
                  </w:pPr>
                </w:p>
                <w:p w14:paraId="01C74FAE" w14:textId="77777777" w:rsidR="002B2F30" w:rsidRDefault="002B2F30" w:rsidP="00AB71CA">
                  <w:pPr>
                    <w:pStyle w:val="FormHeading"/>
                  </w:pPr>
                </w:p>
                <w:p w14:paraId="6AFD663C" w14:textId="77777777" w:rsidR="00691A56" w:rsidRDefault="00691A56" w:rsidP="00AB71CA">
                  <w:pPr>
                    <w:pStyle w:val="FormHeading"/>
                  </w:pPr>
                </w:p>
                <w:p w14:paraId="1647F586" w14:textId="77777777" w:rsidR="00691A56" w:rsidRDefault="00691A56" w:rsidP="00AB71CA">
                  <w:pPr>
                    <w:pStyle w:val="FormHeading"/>
                  </w:pPr>
                </w:p>
                <w:p w14:paraId="70CA5A7B" w14:textId="77777777" w:rsidR="00744D18" w:rsidRDefault="00744D18" w:rsidP="00AB71CA">
                  <w:pPr>
                    <w:pStyle w:val="FormHeading"/>
                  </w:pPr>
                </w:p>
                <w:p w14:paraId="1DFE17D2" w14:textId="77777777" w:rsidR="00744D18" w:rsidRDefault="00744D18" w:rsidP="00AB71CA">
                  <w:pPr>
                    <w:pStyle w:val="FormHeading"/>
                  </w:pPr>
                </w:p>
                <w:p w14:paraId="37E4A5F0" w14:textId="77777777" w:rsidR="00744D18" w:rsidRDefault="00744D18" w:rsidP="00AB71CA">
                  <w:pPr>
                    <w:pStyle w:val="FormHeading"/>
                  </w:pPr>
                </w:p>
                <w:p w14:paraId="59BEA913" w14:textId="77777777" w:rsidR="00744D18" w:rsidRDefault="00744D18" w:rsidP="00AB71CA">
                  <w:pPr>
                    <w:pStyle w:val="FormHeading"/>
                  </w:pPr>
                </w:p>
                <w:p w14:paraId="61A2D48B" w14:textId="77777777" w:rsidR="00691A56" w:rsidRDefault="00691A56" w:rsidP="00AB71CA">
                  <w:pPr>
                    <w:pStyle w:val="FormHeading"/>
                  </w:pPr>
                </w:p>
                <w:p w14:paraId="56488261" w14:textId="77777777" w:rsidR="002B2F30" w:rsidRDefault="002B2F30" w:rsidP="00AB71CA">
                  <w:pPr>
                    <w:pStyle w:val="FormHeading"/>
                  </w:pPr>
                </w:p>
              </w:tc>
            </w:tr>
            <w:tr w:rsidR="00AB71CA" w14:paraId="32BFEBDB" w14:textId="77777777" w:rsidTr="002B2F30">
              <w:tc>
                <w:tcPr>
                  <w:tcW w:w="10775" w:type="dxa"/>
                  <w:tcBorders>
                    <w:top w:val="single" w:sz="4" w:space="0" w:color="A6A6A6" w:themeColor="background1" w:themeShade="A6"/>
                  </w:tcBorders>
                </w:tcPr>
                <w:p w14:paraId="48CB1A62" w14:textId="77777777" w:rsidR="00AB71CA" w:rsidRDefault="00AB71CA" w:rsidP="002B2F30"/>
              </w:tc>
            </w:tr>
          </w:tbl>
          <w:p w14:paraId="1A765C15" w14:textId="77777777" w:rsidR="00AB71CA" w:rsidRDefault="00AB71CA" w:rsidP="002B2F30">
            <w:pPr>
              <w:pStyle w:val="NoSpaceBetween"/>
            </w:pPr>
          </w:p>
          <w:p w14:paraId="49B74627" w14:textId="77777777" w:rsidR="00AB71CA" w:rsidRDefault="00AB71CA" w:rsidP="002B2F30">
            <w:pPr>
              <w:pStyle w:val="NoSpaceBetween"/>
            </w:pPr>
          </w:p>
          <w:p w14:paraId="315A935A" w14:textId="77777777" w:rsidR="00AB71CA" w:rsidRDefault="00AB71CA" w:rsidP="002B2F30"/>
        </w:tc>
      </w:tr>
    </w:tbl>
    <w:p w14:paraId="27DEA529" w14:textId="77777777" w:rsidR="00AB71CA" w:rsidRDefault="00AB71CA" w:rsidP="00AB71CA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AB71CA" w14:paraId="538A12AD" w14:textId="77777777" w:rsidTr="002B2F30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AB71CA" w14:paraId="1A69142B" w14:textId="77777777" w:rsidTr="002B2F30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372D2D0" w14:textId="1341D554" w:rsidR="00AB71CA" w:rsidRDefault="00B34976" w:rsidP="002B2F30">
                  <w:pPr>
                    <w:pStyle w:val="TopicHeading"/>
                  </w:pPr>
                  <w:r>
                    <w:lastRenderedPageBreak/>
                    <w:t>Project Images</w:t>
                  </w:r>
                  <w:r w:rsidR="00E51CEB">
                    <w:t>: 1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70E42E4" w14:textId="77777777" w:rsidR="00AB71CA" w:rsidRDefault="00AB71CA" w:rsidP="00B34976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4928E9B0" w14:textId="77777777" w:rsidR="00AB71CA" w:rsidRDefault="00AB71CA" w:rsidP="002B2F30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4199DC01" w14:textId="77777777" w:rsidR="00AB71CA" w:rsidRDefault="00AB71CA" w:rsidP="00B34976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4699EEC0" w14:textId="77777777" w:rsidR="00AB71CA" w:rsidRDefault="00AB71CA" w:rsidP="002B2F30"/>
              </w:tc>
            </w:tr>
          </w:tbl>
          <w:p w14:paraId="4C3775FC" w14:textId="77777777" w:rsidR="00AB71CA" w:rsidRDefault="00AB71CA" w:rsidP="002B2F30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AB71CA" w14:paraId="13E3ABB3" w14:textId="77777777" w:rsidTr="002B2F30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06B61F83" w14:textId="34CAD573" w:rsidR="00AB71CA" w:rsidRDefault="00E51CEB" w:rsidP="00AB71CA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AB71CA" w14:paraId="3FC311D5" w14:textId="77777777" w:rsidTr="002B2F30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203EB3F7" w14:textId="77777777" w:rsidR="00AB71CA" w:rsidRDefault="00AB71CA" w:rsidP="002B2F30"/>
                <w:p w14:paraId="208ADE94" w14:textId="77777777" w:rsidR="00B34976" w:rsidRDefault="00B34976" w:rsidP="002B2F30"/>
                <w:p w14:paraId="0A899110" w14:textId="77777777" w:rsidR="00B34976" w:rsidRDefault="00B34976" w:rsidP="002B2F30"/>
                <w:p w14:paraId="5A8EB641" w14:textId="77777777" w:rsidR="00B34976" w:rsidRDefault="00B34976" w:rsidP="002B2F30"/>
                <w:p w14:paraId="2FF2B23B" w14:textId="77777777" w:rsidR="00B34976" w:rsidRDefault="00B34976" w:rsidP="002B2F30"/>
                <w:p w14:paraId="0CAC5A60" w14:textId="77777777" w:rsidR="00B34976" w:rsidRDefault="00B34976" w:rsidP="002B2F30"/>
                <w:p w14:paraId="4B13DFA7" w14:textId="77777777" w:rsidR="00B34976" w:rsidRDefault="00B34976" w:rsidP="002B2F30"/>
                <w:p w14:paraId="5477EE25" w14:textId="77777777" w:rsidR="00B34976" w:rsidRDefault="00B34976" w:rsidP="002B2F30"/>
                <w:p w14:paraId="17F7F189" w14:textId="77777777" w:rsidR="00B34976" w:rsidRDefault="00B34976" w:rsidP="002B2F30"/>
                <w:p w14:paraId="1DF9E46C" w14:textId="77777777" w:rsidR="00B34976" w:rsidRDefault="00B34976" w:rsidP="002B2F30"/>
                <w:p w14:paraId="16BCB9EF" w14:textId="77777777" w:rsidR="00B34976" w:rsidRDefault="00B34976" w:rsidP="002B2F30"/>
                <w:p w14:paraId="6135D03A" w14:textId="77777777" w:rsidR="00B34976" w:rsidRDefault="00B34976" w:rsidP="002B2F30"/>
                <w:p w14:paraId="68822912" w14:textId="77777777" w:rsidR="00B34976" w:rsidRDefault="00B34976" w:rsidP="002B2F30"/>
                <w:p w14:paraId="646E75DF" w14:textId="77777777" w:rsidR="00B34976" w:rsidRDefault="00B34976" w:rsidP="002B2F30"/>
                <w:p w14:paraId="7CACE026" w14:textId="77777777" w:rsidR="00B34976" w:rsidRDefault="00B34976" w:rsidP="002B2F30"/>
                <w:p w14:paraId="0F20007A" w14:textId="77777777" w:rsidR="00B34976" w:rsidRDefault="00B34976" w:rsidP="002B2F30"/>
                <w:p w14:paraId="59BF06BC" w14:textId="77777777" w:rsidR="00B34976" w:rsidRDefault="00B34976" w:rsidP="002B2F30"/>
                <w:p w14:paraId="10723FE7" w14:textId="77777777" w:rsidR="00B34976" w:rsidRDefault="00B34976" w:rsidP="002B2F30"/>
                <w:p w14:paraId="0A0A4016" w14:textId="77777777" w:rsidR="00B34976" w:rsidRDefault="00B34976" w:rsidP="002B2F30"/>
                <w:p w14:paraId="46494430" w14:textId="77777777" w:rsidR="00B34976" w:rsidRDefault="00B34976" w:rsidP="002B2F30"/>
                <w:p w14:paraId="03C9C81F" w14:textId="77777777" w:rsidR="00B34976" w:rsidRDefault="00B34976" w:rsidP="002B2F30"/>
                <w:p w14:paraId="6F0F0934" w14:textId="77777777" w:rsidR="00B34976" w:rsidRDefault="00B34976" w:rsidP="002B2F30"/>
                <w:p w14:paraId="2EE0F5B8" w14:textId="77777777" w:rsidR="00B34976" w:rsidRDefault="00B34976" w:rsidP="002B2F30"/>
                <w:p w14:paraId="073F67FE" w14:textId="77777777" w:rsidR="00B34976" w:rsidRDefault="00B34976" w:rsidP="002B2F30"/>
                <w:p w14:paraId="26852E14" w14:textId="77777777" w:rsidR="00B34976" w:rsidRDefault="00B34976" w:rsidP="002B2F30"/>
                <w:p w14:paraId="5E456E96" w14:textId="77777777" w:rsidR="00B34976" w:rsidRDefault="00B34976" w:rsidP="002B2F30"/>
                <w:p w14:paraId="28B0489C" w14:textId="77777777" w:rsidR="00B34976" w:rsidRDefault="00B34976" w:rsidP="002B2F30"/>
                <w:p w14:paraId="0DDE5387" w14:textId="77777777" w:rsidR="00B34976" w:rsidRDefault="00B34976" w:rsidP="002B2F30"/>
                <w:p w14:paraId="25372721" w14:textId="77777777" w:rsidR="00B34976" w:rsidRDefault="00B34976" w:rsidP="002B2F30"/>
                <w:p w14:paraId="4FE4E299" w14:textId="77777777" w:rsidR="00B34976" w:rsidRDefault="00B34976" w:rsidP="002B2F30"/>
                <w:p w14:paraId="1AD5D79C" w14:textId="77777777" w:rsidR="00B34976" w:rsidRDefault="00B34976" w:rsidP="002B2F30"/>
                <w:p w14:paraId="18BD2EDA" w14:textId="77777777" w:rsidR="00B34976" w:rsidRDefault="00B34976" w:rsidP="002B2F30"/>
                <w:p w14:paraId="2CBB16FF" w14:textId="77777777" w:rsidR="00B34976" w:rsidRDefault="00B34976" w:rsidP="002B2F30"/>
                <w:p w14:paraId="206DF826" w14:textId="77777777" w:rsidR="00B34976" w:rsidRDefault="00B34976" w:rsidP="002B2F30"/>
                <w:p w14:paraId="35D59688" w14:textId="77777777" w:rsidR="00B34976" w:rsidRDefault="00B34976" w:rsidP="002B2F30"/>
                <w:p w14:paraId="3CE59CAD" w14:textId="77777777" w:rsidR="0094260E" w:rsidRDefault="0094260E" w:rsidP="002B2F30"/>
                <w:p w14:paraId="02692349" w14:textId="77777777" w:rsidR="00744D18" w:rsidRDefault="00744D18" w:rsidP="002B2F30"/>
                <w:p w14:paraId="167B51C8" w14:textId="77777777" w:rsidR="00744D18" w:rsidRDefault="00744D18" w:rsidP="002B2F30"/>
                <w:p w14:paraId="5DFCB93E" w14:textId="77777777" w:rsidR="00B34976" w:rsidRDefault="00B34976" w:rsidP="002B2F30"/>
                <w:p w14:paraId="435B778F" w14:textId="77777777" w:rsidR="00B34976" w:rsidRDefault="00B34976" w:rsidP="002B2F30"/>
                <w:p w14:paraId="27068257" w14:textId="77777777" w:rsidR="00B34976" w:rsidRDefault="00B34976" w:rsidP="002B2F30"/>
              </w:tc>
            </w:tr>
          </w:tbl>
          <w:p w14:paraId="398FE422" w14:textId="77777777" w:rsidR="00AB71CA" w:rsidRDefault="00AB71CA" w:rsidP="002B2F30">
            <w:pPr>
              <w:pStyle w:val="NoSpaceBetween"/>
            </w:pPr>
          </w:p>
          <w:p w14:paraId="602FB854" w14:textId="77777777" w:rsidR="00AB71CA" w:rsidRDefault="00AB71CA" w:rsidP="002B2F30">
            <w:pPr>
              <w:pStyle w:val="NoSpaceBetween"/>
            </w:pPr>
          </w:p>
          <w:p w14:paraId="21BF4F66" w14:textId="77777777" w:rsidR="00AB71CA" w:rsidRDefault="00AB71CA" w:rsidP="002B2F30">
            <w:pPr>
              <w:pStyle w:val="NoSpaceBetween"/>
            </w:pPr>
          </w:p>
          <w:p w14:paraId="4355D093" w14:textId="77777777" w:rsidR="00AB71CA" w:rsidRDefault="00AB71CA" w:rsidP="002B2F30">
            <w:pPr>
              <w:pStyle w:val="NoSpaceBetween"/>
            </w:pPr>
          </w:p>
          <w:p w14:paraId="4E2F6D0B" w14:textId="77777777" w:rsidR="00AB71CA" w:rsidRDefault="00AB71CA" w:rsidP="002B2F30">
            <w:pPr>
              <w:pStyle w:val="NoSpaceBetween"/>
            </w:pPr>
          </w:p>
          <w:p w14:paraId="0C773071" w14:textId="77777777" w:rsidR="00AB71CA" w:rsidRDefault="00B34976" w:rsidP="002B2F30">
            <w:r>
              <w:t>Remarks:</w:t>
            </w:r>
          </w:p>
        </w:tc>
      </w:tr>
    </w:tbl>
    <w:p w14:paraId="72FB5674" w14:textId="77777777" w:rsidR="00F664EE" w:rsidRDefault="00F664EE" w:rsidP="00AB71CA"/>
    <w:p w14:paraId="2F3097A7" w14:textId="77777777" w:rsidR="00B34976" w:rsidRDefault="00B34976" w:rsidP="00AB71CA"/>
    <w:p w14:paraId="7636B0B7" w14:textId="77777777" w:rsidR="00B34976" w:rsidRDefault="00B34976" w:rsidP="00B34976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B34976" w14:paraId="12A4F6F4" w14:textId="77777777" w:rsidTr="00E51CEB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B34976" w14:paraId="60316437" w14:textId="77777777" w:rsidTr="00E51CEB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B264E86" w14:textId="646B62FC" w:rsidR="00B34976" w:rsidRDefault="00B34976" w:rsidP="00E51CEB">
                  <w:pPr>
                    <w:pStyle w:val="TopicHeading"/>
                  </w:pPr>
                  <w:r>
                    <w:t>Project Images</w:t>
                  </w:r>
                  <w:r w:rsidR="00E51CEB">
                    <w:t>: 2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79F2FD6" w14:textId="77777777" w:rsidR="00B34976" w:rsidRDefault="00B34976" w:rsidP="00E51CEB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0FB17AF" w14:textId="77777777" w:rsidR="00B34976" w:rsidRDefault="00B34976" w:rsidP="00E51CEB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BC860A1" w14:textId="77777777" w:rsidR="00B34976" w:rsidRDefault="00B34976" w:rsidP="00E51CEB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412FC1FA" w14:textId="77777777" w:rsidR="00B34976" w:rsidRDefault="00B34976" w:rsidP="00E51CEB"/>
              </w:tc>
            </w:tr>
          </w:tbl>
          <w:p w14:paraId="61DE8E5C" w14:textId="77777777" w:rsidR="00B34976" w:rsidRDefault="00B34976" w:rsidP="00E51CEB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B34976" w14:paraId="038BEE5B" w14:textId="77777777" w:rsidTr="00E51CEB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32084D58" w14:textId="3502F70F" w:rsidR="00B34976" w:rsidRDefault="00E51CEB" w:rsidP="00E51CEB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B34976" w14:paraId="223B798B" w14:textId="77777777" w:rsidTr="00E51CEB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2A43D42E" w14:textId="77777777" w:rsidR="00B34976" w:rsidRDefault="00B34976" w:rsidP="00E51CEB"/>
                <w:p w14:paraId="072FA841" w14:textId="77777777" w:rsidR="00B34976" w:rsidRDefault="00B34976" w:rsidP="00E51CEB"/>
                <w:p w14:paraId="4A567A4A" w14:textId="77777777" w:rsidR="00B34976" w:rsidRDefault="00B34976" w:rsidP="00E51CEB"/>
                <w:p w14:paraId="729E36F5" w14:textId="77777777" w:rsidR="00B34976" w:rsidRDefault="00B34976" w:rsidP="00E51CEB"/>
                <w:p w14:paraId="3AAF392F" w14:textId="77777777" w:rsidR="00B34976" w:rsidRDefault="00B34976" w:rsidP="00E51CEB"/>
                <w:p w14:paraId="6F31945E" w14:textId="77777777" w:rsidR="00B34976" w:rsidRDefault="00B34976" w:rsidP="00E51CEB"/>
                <w:p w14:paraId="5C15C140" w14:textId="77777777" w:rsidR="00B34976" w:rsidRDefault="00B34976" w:rsidP="00E51CEB"/>
                <w:p w14:paraId="49A38BB1" w14:textId="77777777" w:rsidR="00B34976" w:rsidRDefault="00B34976" w:rsidP="00E51CEB"/>
                <w:p w14:paraId="2232DE2B" w14:textId="77777777" w:rsidR="00B34976" w:rsidRDefault="00B34976" w:rsidP="00E51CEB"/>
                <w:p w14:paraId="1481DB6F" w14:textId="77777777" w:rsidR="00B34976" w:rsidRDefault="00B34976" w:rsidP="00E51CEB"/>
                <w:p w14:paraId="54CBF38F" w14:textId="77777777" w:rsidR="00B34976" w:rsidRDefault="00B34976" w:rsidP="00E51CEB"/>
                <w:p w14:paraId="2F4BA4AB" w14:textId="77777777" w:rsidR="00B34976" w:rsidRDefault="00B34976" w:rsidP="00E51CEB"/>
                <w:p w14:paraId="03F9074C" w14:textId="77777777" w:rsidR="00B34976" w:rsidRDefault="00B34976" w:rsidP="00E51CEB"/>
                <w:p w14:paraId="0399938E" w14:textId="77777777" w:rsidR="00B34976" w:rsidRDefault="00B34976" w:rsidP="00E51CEB"/>
                <w:p w14:paraId="35BE50C1" w14:textId="77777777" w:rsidR="00B34976" w:rsidRDefault="00B34976" w:rsidP="00E51CEB"/>
                <w:p w14:paraId="612CCF5B" w14:textId="77777777" w:rsidR="00B34976" w:rsidRDefault="00B34976" w:rsidP="00E51CEB"/>
                <w:p w14:paraId="0F1BCEB2" w14:textId="77777777" w:rsidR="00B34976" w:rsidRDefault="00B34976" w:rsidP="00E51CEB"/>
                <w:p w14:paraId="38D54713" w14:textId="77777777" w:rsidR="00B34976" w:rsidRDefault="00B34976" w:rsidP="00E51CEB"/>
                <w:p w14:paraId="69147785" w14:textId="77777777" w:rsidR="00B34976" w:rsidRDefault="00B34976" w:rsidP="00E51CEB"/>
                <w:p w14:paraId="513A1E6E" w14:textId="77777777" w:rsidR="00B34976" w:rsidRDefault="00B34976" w:rsidP="00E51CEB"/>
                <w:p w14:paraId="3DAE3821" w14:textId="77777777" w:rsidR="00B34976" w:rsidRDefault="00B34976" w:rsidP="00E51CEB"/>
                <w:p w14:paraId="5FAC1F7B" w14:textId="77777777" w:rsidR="00B34976" w:rsidRDefault="00B34976" w:rsidP="00E51CEB"/>
                <w:p w14:paraId="69409530" w14:textId="77777777" w:rsidR="00B34976" w:rsidRDefault="00B34976" w:rsidP="00E51CEB"/>
                <w:p w14:paraId="6DA834AB" w14:textId="77777777" w:rsidR="00B34976" w:rsidRDefault="00B34976" w:rsidP="00E51CEB"/>
                <w:p w14:paraId="68F962FA" w14:textId="77777777" w:rsidR="00B34976" w:rsidRDefault="00B34976" w:rsidP="00E51CEB"/>
                <w:p w14:paraId="42570F86" w14:textId="77777777" w:rsidR="00B34976" w:rsidRDefault="00B34976" w:rsidP="00E51CEB"/>
                <w:p w14:paraId="20FB6771" w14:textId="77777777" w:rsidR="00B34976" w:rsidRDefault="00B34976" w:rsidP="00E51CEB"/>
                <w:p w14:paraId="67BC12C5" w14:textId="77777777" w:rsidR="00B34976" w:rsidRDefault="00B34976" w:rsidP="00E51CEB"/>
                <w:p w14:paraId="3528FCAA" w14:textId="77777777" w:rsidR="00B34976" w:rsidRDefault="00B34976" w:rsidP="00E51CEB"/>
                <w:p w14:paraId="0071CB38" w14:textId="77777777" w:rsidR="00B34976" w:rsidRDefault="00B34976" w:rsidP="00E51CEB"/>
                <w:p w14:paraId="288DE56F" w14:textId="77777777" w:rsidR="00B34976" w:rsidRDefault="00B34976" w:rsidP="00E51CEB"/>
                <w:p w14:paraId="66A78EBE" w14:textId="77777777" w:rsidR="00B34976" w:rsidRDefault="00B34976" w:rsidP="00E51CEB"/>
                <w:p w14:paraId="451BF5F0" w14:textId="77777777" w:rsidR="00B34976" w:rsidRDefault="00B34976" w:rsidP="00E51CEB"/>
                <w:p w14:paraId="5CB6D15A" w14:textId="77777777" w:rsidR="00B34976" w:rsidRDefault="00B34976" w:rsidP="00E51CEB"/>
                <w:p w14:paraId="6C8A4960" w14:textId="77777777" w:rsidR="00B34976" w:rsidRDefault="00B34976" w:rsidP="00E51CEB"/>
                <w:p w14:paraId="102DE65B" w14:textId="77777777" w:rsidR="00B34976" w:rsidRDefault="00B34976" w:rsidP="00E51CEB"/>
                <w:p w14:paraId="4BEAFBE9" w14:textId="77777777" w:rsidR="00B34976" w:rsidRDefault="00B34976" w:rsidP="00E51CEB"/>
                <w:p w14:paraId="10CF0518" w14:textId="77777777" w:rsidR="00B34976" w:rsidRDefault="00B34976" w:rsidP="00E51CEB"/>
                <w:p w14:paraId="71032F53" w14:textId="77777777" w:rsidR="00B34976" w:rsidRDefault="00B34976" w:rsidP="00E51CEB"/>
              </w:tc>
            </w:tr>
          </w:tbl>
          <w:p w14:paraId="5EB27CAC" w14:textId="77777777" w:rsidR="00B34976" w:rsidRDefault="00B34976" w:rsidP="00E51CEB">
            <w:pPr>
              <w:pStyle w:val="NoSpaceBetween"/>
            </w:pPr>
          </w:p>
          <w:p w14:paraId="0065AEA6" w14:textId="77777777" w:rsidR="00B34976" w:rsidRDefault="00B34976" w:rsidP="00E51CEB">
            <w:pPr>
              <w:pStyle w:val="NoSpaceBetween"/>
            </w:pPr>
          </w:p>
          <w:p w14:paraId="57E9D9D0" w14:textId="77777777" w:rsidR="00B34976" w:rsidRDefault="00B34976" w:rsidP="00E51CEB">
            <w:pPr>
              <w:pStyle w:val="NoSpaceBetween"/>
            </w:pPr>
          </w:p>
          <w:p w14:paraId="4155F3A7" w14:textId="77777777" w:rsidR="00B34976" w:rsidRDefault="00B34976" w:rsidP="00E51CEB">
            <w:pPr>
              <w:pStyle w:val="NoSpaceBetween"/>
            </w:pPr>
          </w:p>
          <w:p w14:paraId="197135E5" w14:textId="77777777" w:rsidR="00B34976" w:rsidRDefault="00B34976" w:rsidP="00E51CEB">
            <w:pPr>
              <w:pStyle w:val="NoSpaceBetween"/>
            </w:pPr>
          </w:p>
          <w:p w14:paraId="272D5F12" w14:textId="77777777" w:rsidR="00B34976" w:rsidRDefault="00B34976" w:rsidP="00E51CEB">
            <w:r>
              <w:t>Remarks:</w:t>
            </w:r>
          </w:p>
        </w:tc>
      </w:tr>
    </w:tbl>
    <w:p w14:paraId="5DA2B812" w14:textId="77777777" w:rsidR="00B34976" w:rsidRDefault="00B34976" w:rsidP="00AB71CA"/>
    <w:p w14:paraId="467C64AD" w14:textId="77777777" w:rsidR="00B34976" w:rsidRDefault="00B34976" w:rsidP="00AB71CA"/>
    <w:p w14:paraId="26D618B0" w14:textId="77777777" w:rsidR="0094260E" w:rsidRDefault="0094260E" w:rsidP="00AB71CA"/>
    <w:p w14:paraId="7E7DD873" w14:textId="77777777" w:rsidR="0094260E" w:rsidRDefault="0094260E" w:rsidP="00AB71CA"/>
    <w:p w14:paraId="2D2F2E65" w14:textId="77777777" w:rsidR="00B34976" w:rsidRDefault="00B34976" w:rsidP="00B34976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B34976" w14:paraId="535B6F7C" w14:textId="77777777" w:rsidTr="00E51CEB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B34976" w14:paraId="6ADD0C21" w14:textId="77777777" w:rsidTr="00E51CEB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613A19A" w14:textId="27F08EFC" w:rsidR="00B34976" w:rsidRDefault="00B34976" w:rsidP="00E51CEB">
                  <w:pPr>
                    <w:pStyle w:val="TopicHeading"/>
                  </w:pPr>
                  <w:r>
                    <w:t>Project Images</w:t>
                  </w:r>
                  <w:r w:rsidR="00E51CEB">
                    <w:t>: 3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A2B3A4E" w14:textId="77777777" w:rsidR="00B34976" w:rsidRDefault="00B34976" w:rsidP="00E51CEB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2768A65E" w14:textId="77777777" w:rsidR="00B34976" w:rsidRDefault="00B34976" w:rsidP="00E51CEB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4C32A6E" w14:textId="77777777" w:rsidR="00B34976" w:rsidRDefault="00B34976" w:rsidP="00E51CEB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7E3FA655" w14:textId="77777777" w:rsidR="00B34976" w:rsidRDefault="00B34976" w:rsidP="00E51CEB"/>
              </w:tc>
            </w:tr>
          </w:tbl>
          <w:p w14:paraId="3D273491" w14:textId="77777777" w:rsidR="00B34976" w:rsidRDefault="00B34976" w:rsidP="00E51CEB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B34976" w14:paraId="57EB879C" w14:textId="77777777" w:rsidTr="00E51CEB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24186BC7" w14:textId="1B625F59" w:rsidR="00B34976" w:rsidRDefault="00E51CEB" w:rsidP="00E51CEB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B34976" w14:paraId="4ECAC998" w14:textId="77777777" w:rsidTr="00E51CEB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01BE4F1B" w14:textId="77777777" w:rsidR="00B34976" w:rsidRDefault="00B34976" w:rsidP="00E51CEB"/>
                <w:p w14:paraId="7CED73B4" w14:textId="77777777" w:rsidR="00B34976" w:rsidRDefault="00B34976" w:rsidP="00E51CEB"/>
                <w:p w14:paraId="3C7CC9BD" w14:textId="77777777" w:rsidR="00B34976" w:rsidRDefault="00B34976" w:rsidP="00E51CEB"/>
                <w:p w14:paraId="1A54201E" w14:textId="77777777" w:rsidR="00B34976" w:rsidRDefault="00B34976" w:rsidP="00E51CEB"/>
                <w:p w14:paraId="2860EB2D" w14:textId="77777777" w:rsidR="00B34976" w:rsidRDefault="00B34976" w:rsidP="00E51CEB"/>
                <w:p w14:paraId="292AF3BE" w14:textId="77777777" w:rsidR="00B34976" w:rsidRDefault="00B34976" w:rsidP="00E51CEB"/>
                <w:p w14:paraId="6FD5840E" w14:textId="77777777" w:rsidR="00B34976" w:rsidRDefault="00B34976" w:rsidP="00E51CEB"/>
                <w:p w14:paraId="6D380A97" w14:textId="77777777" w:rsidR="00B34976" w:rsidRDefault="00B34976" w:rsidP="00E51CEB"/>
                <w:p w14:paraId="19FB264A" w14:textId="77777777" w:rsidR="00B34976" w:rsidRDefault="00B34976" w:rsidP="00E51CEB"/>
                <w:p w14:paraId="52F899DB" w14:textId="77777777" w:rsidR="00B34976" w:rsidRDefault="00B34976" w:rsidP="00E51CEB"/>
                <w:p w14:paraId="26335082" w14:textId="77777777" w:rsidR="00B34976" w:rsidRDefault="00B34976" w:rsidP="00E51CEB"/>
                <w:p w14:paraId="19A45EED" w14:textId="77777777" w:rsidR="00B34976" w:rsidRDefault="00B34976" w:rsidP="00E51CEB"/>
                <w:p w14:paraId="51DA5974" w14:textId="77777777" w:rsidR="00B34976" w:rsidRDefault="00B34976" w:rsidP="00E51CEB"/>
                <w:p w14:paraId="40A68930" w14:textId="77777777" w:rsidR="00B34976" w:rsidRDefault="00B34976" w:rsidP="00E51CEB"/>
                <w:p w14:paraId="4FE9CC4E" w14:textId="77777777" w:rsidR="00B34976" w:rsidRDefault="00B34976" w:rsidP="00E51CEB"/>
                <w:p w14:paraId="574FAC51" w14:textId="77777777" w:rsidR="00B34976" w:rsidRDefault="00B34976" w:rsidP="00E51CEB"/>
                <w:p w14:paraId="2692936B" w14:textId="77777777" w:rsidR="00B34976" w:rsidRDefault="00B34976" w:rsidP="00E51CEB"/>
                <w:p w14:paraId="602E2A3D" w14:textId="77777777" w:rsidR="00B34976" w:rsidRDefault="00B34976" w:rsidP="00E51CEB"/>
                <w:p w14:paraId="6617531B" w14:textId="77777777" w:rsidR="00B34976" w:rsidRDefault="00B34976" w:rsidP="00E51CEB"/>
                <w:p w14:paraId="27DC10B2" w14:textId="77777777" w:rsidR="00B34976" w:rsidRDefault="00B34976" w:rsidP="00E51CEB"/>
                <w:p w14:paraId="407946FE" w14:textId="77777777" w:rsidR="00B34976" w:rsidRDefault="00B34976" w:rsidP="00E51CEB"/>
                <w:p w14:paraId="07A55F4F" w14:textId="77777777" w:rsidR="00B34976" w:rsidRDefault="00B34976" w:rsidP="00E51CEB"/>
                <w:p w14:paraId="6E4615CA" w14:textId="77777777" w:rsidR="00B34976" w:rsidRDefault="00B34976" w:rsidP="00E51CEB"/>
                <w:p w14:paraId="11BEDA26" w14:textId="77777777" w:rsidR="00B34976" w:rsidRDefault="00B34976" w:rsidP="00E51CEB"/>
                <w:p w14:paraId="61C3AFB5" w14:textId="77777777" w:rsidR="00B34976" w:rsidRDefault="00B34976" w:rsidP="00E51CEB"/>
                <w:p w14:paraId="2B388CAB" w14:textId="77777777" w:rsidR="00B34976" w:rsidRDefault="00B34976" w:rsidP="00E51CEB"/>
                <w:p w14:paraId="337954C3" w14:textId="77777777" w:rsidR="00B34976" w:rsidRDefault="00B34976" w:rsidP="00E51CEB"/>
                <w:p w14:paraId="50B5921C" w14:textId="77777777" w:rsidR="00B34976" w:rsidRDefault="00B34976" w:rsidP="00E51CEB"/>
                <w:p w14:paraId="60B30AC5" w14:textId="77777777" w:rsidR="00B34976" w:rsidRDefault="00B34976" w:rsidP="00E51CEB"/>
                <w:p w14:paraId="4FB11629" w14:textId="77777777" w:rsidR="00B34976" w:rsidRDefault="00B34976" w:rsidP="00E51CEB"/>
                <w:p w14:paraId="57AC00A1" w14:textId="77777777" w:rsidR="00B34976" w:rsidRDefault="00B34976" w:rsidP="00E51CEB"/>
                <w:p w14:paraId="7CA1033E" w14:textId="77777777" w:rsidR="00B34976" w:rsidRDefault="00B34976" w:rsidP="00E51CEB"/>
                <w:p w14:paraId="48064ACC" w14:textId="77777777" w:rsidR="00B34976" w:rsidRDefault="00B34976" w:rsidP="00E51CEB"/>
                <w:p w14:paraId="347055E4" w14:textId="77777777" w:rsidR="00B34976" w:rsidRDefault="00B34976" w:rsidP="00E51CEB"/>
                <w:p w14:paraId="549BE73D" w14:textId="77777777" w:rsidR="00B34976" w:rsidRDefault="00B34976" w:rsidP="00E51CEB"/>
                <w:p w14:paraId="13FD2A39" w14:textId="77777777" w:rsidR="00744D18" w:rsidRDefault="00744D18" w:rsidP="00E51CEB"/>
                <w:p w14:paraId="7249788A" w14:textId="77777777" w:rsidR="00744D18" w:rsidRDefault="00744D18" w:rsidP="00E51CEB"/>
                <w:p w14:paraId="7C030013" w14:textId="77777777" w:rsidR="00B34976" w:rsidRDefault="00B34976" w:rsidP="00E51CEB"/>
                <w:p w14:paraId="1A26CED8" w14:textId="77777777" w:rsidR="00B34976" w:rsidRDefault="00B34976" w:rsidP="00E51CEB"/>
                <w:p w14:paraId="5DD9E459" w14:textId="77777777" w:rsidR="00B34976" w:rsidRDefault="00B34976" w:rsidP="00E51CEB"/>
                <w:p w14:paraId="0B1A06CC" w14:textId="77777777" w:rsidR="00B34976" w:rsidRDefault="00B34976" w:rsidP="00E51CEB"/>
                <w:p w14:paraId="00837922" w14:textId="77777777" w:rsidR="00B34976" w:rsidRDefault="00B34976" w:rsidP="00E51CEB"/>
              </w:tc>
            </w:tr>
          </w:tbl>
          <w:p w14:paraId="54A4A78E" w14:textId="77777777" w:rsidR="00B34976" w:rsidRDefault="00B34976" w:rsidP="00E51CEB">
            <w:pPr>
              <w:pStyle w:val="NoSpaceBetween"/>
            </w:pPr>
          </w:p>
          <w:p w14:paraId="4BBCE800" w14:textId="77777777" w:rsidR="00B34976" w:rsidRDefault="00B34976" w:rsidP="00E51CEB">
            <w:pPr>
              <w:pStyle w:val="NoSpaceBetween"/>
            </w:pPr>
          </w:p>
          <w:p w14:paraId="291D13AE" w14:textId="77777777" w:rsidR="00B34976" w:rsidRDefault="00B34976" w:rsidP="00E51CEB">
            <w:pPr>
              <w:pStyle w:val="NoSpaceBetween"/>
            </w:pPr>
          </w:p>
          <w:p w14:paraId="5B88BF38" w14:textId="77777777" w:rsidR="00B34976" w:rsidRDefault="00B34976" w:rsidP="00E51CEB">
            <w:pPr>
              <w:pStyle w:val="NoSpaceBetween"/>
            </w:pPr>
          </w:p>
          <w:p w14:paraId="281CAC59" w14:textId="77777777" w:rsidR="00B34976" w:rsidRDefault="00B34976" w:rsidP="00E51CEB">
            <w:pPr>
              <w:pStyle w:val="NoSpaceBetween"/>
            </w:pPr>
          </w:p>
          <w:p w14:paraId="6F0CA679" w14:textId="77777777" w:rsidR="00B34976" w:rsidRDefault="00B34976" w:rsidP="00E51CEB">
            <w:r>
              <w:t>Remarks:</w:t>
            </w:r>
          </w:p>
        </w:tc>
      </w:tr>
    </w:tbl>
    <w:p w14:paraId="75D0C7E1" w14:textId="77777777" w:rsidR="00B34976" w:rsidRDefault="00B34976" w:rsidP="00AB71CA"/>
    <w:p w14:paraId="6590E8CA" w14:textId="77777777" w:rsidR="00B34976" w:rsidRDefault="00B34976" w:rsidP="00AB71CA"/>
    <w:p w14:paraId="033F7683" w14:textId="77777777" w:rsidR="00B34976" w:rsidRDefault="00B34976" w:rsidP="00B34976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B34976" w14:paraId="3935C66B" w14:textId="77777777" w:rsidTr="00E51CEB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B34976" w14:paraId="168CBAA6" w14:textId="77777777" w:rsidTr="00E51CEB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4B22CFF" w14:textId="52AA0F1F" w:rsidR="00B34976" w:rsidRDefault="00B34976" w:rsidP="00E51CEB">
                  <w:pPr>
                    <w:pStyle w:val="TopicHeading"/>
                  </w:pPr>
                  <w:r>
                    <w:t>Project Images</w:t>
                  </w:r>
                  <w:r w:rsidR="00E51CEB">
                    <w:t>: 4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2750F54" w14:textId="77777777" w:rsidR="00B34976" w:rsidRDefault="00B34976" w:rsidP="00E51CEB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4FD9C815" w14:textId="77777777" w:rsidR="00B34976" w:rsidRDefault="00B34976" w:rsidP="00E51CEB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70DD9ACD" w14:textId="77777777" w:rsidR="00B34976" w:rsidRDefault="00B34976" w:rsidP="00E51CEB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0088AE20" w14:textId="77777777" w:rsidR="00B34976" w:rsidRDefault="00B34976" w:rsidP="00E51CEB"/>
              </w:tc>
            </w:tr>
          </w:tbl>
          <w:p w14:paraId="2FE12E8D" w14:textId="77777777" w:rsidR="00B34976" w:rsidRDefault="00B34976" w:rsidP="00E51CEB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B34976" w14:paraId="269F8043" w14:textId="77777777" w:rsidTr="00E51CEB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6CC397B2" w14:textId="2DC5FB78" w:rsidR="00B34976" w:rsidRDefault="00E51CEB" w:rsidP="00E51CEB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B34976" w14:paraId="64D971AC" w14:textId="77777777" w:rsidTr="00E51CEB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50085E7C" w14:textId="77777777" w:rsidR="00B34976" w:rsidRDefault="00B34976" w:rsidP="00E51CEB"/>
                <w:p w14:paraId="6C1D9436" w14:textId="77777777" w:rsidR="00B34976" w:rsidRDefault="00B34976" w:rsidP="00E51CEB"/>
                <w:p w14:paraId="45CBBB4D" w14:textId="77777777" w:rsidR="00B34976" w:rsidRDefault="00B34976" w:rsidP="00E51CEB"/>
                <w:p w14:paraId="33DD512A" w14:textId="77777777" w:rsidR="00B34976" w:rsidRDefault="00B34976" w:rsidP="00E51CEB"/>
                <w:p w14:paraId="4C7F8A14" w14:textId="77777777" w:rsidR="00B34976" w:rsidRDefault="00B34976" w:rsidP="00E51CEB"/>
                <w:p w14:paraId="53E10897" w14:textId="77777777" w:rsidR="00B34976" w:rsidRDefault="00B34976" w:rsidP="00E51CEB"/>
                <w:p w14:paraId="7B137533" w14:textId="77777777" w:rsidR="00B34976" w:rsidRDefault="00B34976" w:rsidP="00E51CEB"/>
                <w:p w14:paraId="34841865" w14:textId="77777777" w:rsidR="00B34976" w:rsidRDefault="00B34976" w:rsidP="00E51CEB"/>
                <w:p w14:paraId="4AA89FB3" w14:textId="77777777" w:rsidR="00B34976" w:rsidRDefault="00B34976" w:rsidP="00E51CEB"/>
                <w:p w14:paraId="42037B08" w14:textId="77777777" w:rsidR="00B34976" w:rsidRDefault="00B34976" w:rsidP="00E51CEB"/>
                <w:p w14:paraId="1A93B60E" w14:textId="77777777" w:rsidR="00B34976" w:rsidRDefault="00B34976" w:rsidP="00E51CEB"/>
                <w:p w14:paraId="2FBBE9E3" w14:textId="77777777" w:rsidR="00B34976" w:rsidRDefault="00B34976" w:rsidP="00E51CEB"/>
                <w:p w14:paraId="57088926" w14:textId="77777777" w:rsidR="00B34976" w:rsidRDefault="00B34976" w:rsidP="00E51CEB"/>
                <w:p w14:paraId="7D824EEB" w14:textId="77777777" w:rsidR="00B34976" w:rsidRDefault="00B34976" w:rsidP="00E51CEB"/>
                <w:p w14:paraId="0B1A7E97" w14:textId="77777777" w:rsidR="00B34976" w:rsidRDefault="00B34976" w:rsidP="00E51CEB"/>
                <w:p w14:paraId="12772C04" w14:textId="77777777" w:rsidR="00B34976" w:rsidRDefault="00B34976" w:rsidP="00E51CEB"/>
                <w:p w14:paraId="00E06209" w14:textId="77777777" w:rsidR="00B34976" w:rsidRDefault="00B34976" w:rsidP="00E51CEB"/>
                <w:p w14:paraId="3B1D98CF" w14:textId="77777777" w:rsidR="00B34976" w:rsidRDefault="00B34976" w:rsidP="00E51CEB"/>
                <w:p w14:paraId="797C171C" w14:textId="77777777" w:rsidR="00B34976" w:rsidRDefault="00B34976" w:rsidP="00E51CEB"/>
                <w:p w14:paraId="288F97A4" w14:textId="77777777" w:rsidR="00B34976" w:rsidRDefault="00B34976" w:rsidP="00E51CEB"/>
                <w:p w14:paraId="27B93BD5" w14:textId="77777777" w:rsidR="00B34976" w:rsidRDefault="00B34976" w:rsidP="00E51CEB"/>
                <w:p w14:paraId="08391846" w14:textId="77777777" w:rsidR="00B34976" w:rsidRDefault="00B34976" w:rsidP="00E51CEB"/>
                <w:p w14:paraId="1164EA42" w14:textId="77777777" w:rsidR="00B34976" w:rsidRDefault="00B34976" w:rsidP="00E51CEB"/>
                <w:p w14:paraId="677B9BA0" w14:textId="77777777" w:rsidR="00B34976" w:rsidRDefault="00B34976" w:rsidP="00E51CEB"/>
                <w:p w14:paraId="0C0E2511" w14:textId="77777777" w:rsidR="00B34976" w:rsidRDefault="00B34976" w:rsidP="00E51CEB"/>
                <w:p w14:paraId="15B0ABC9" w14:textId="77777777" w:rsidR="00B34976" w:rsidRDefault="00B34976" w:rsidP="00E51CEB"/>
                <w:p w14:paraId="35BAF0BF" w14:textId="77777777" w:rsidR="00B34976" w:rsidRDefault="00B34976" w:rsidP="00E51CEB"/>
                <w:p w14:paraId="5FB2A81A" w14:textId="77777777" w:rsidR="00B34976" w:rsidRDefault="00B34976" w:rsidP="00E51CEB"/>
                <w:p w14:paraId="63E7C9AE" w14:textId="77777777" w:rsidR="00B34976" w:rsidRDefault="00B34976" w:rsidP="00E51CEB"/>
                <w:p w14:paraId="4E31090D" w14:textId="77777777" w:rsidR="00B34976" w:rsidRDefault="00B34976" w:rsidP="00E51CEB"/>
                <w:p w14:paraId="4A3526B1" w14:textId="77777777" w:rsidR="00B34976" w:rsidRDefault="00B34976" w:rsidP="00E51CEB"/>
                <w:p w14:paraId="741A2E83" w14:textId="77777777" w:rsidR="00B34976" w:rsidRDefault="00B34976" w:rsidP="00E51CEB"/>
                <w:p w14:paraId="2B774C1B" w14:textId="77777777" w:rsidR="00B34976" w:rsidRDefault="00B34976" w:rsidP="00E51CEB"/>
                <w:p w14:paraId="1AAF6CAC" w14:textId="77777777" w:rsidR="00B34976" w:rsidRDefault="00B34976" w:rsidP="00E51CEB"/>
                <w:p w14:paraId="56E8B330" w14:textId="77777777" w:rsidR="00B34976" w:rsidRDefault="00B34976" w:rsidP="00E51CEB"/>
                <w:p w14:paraId="382F14D3" w14:textId="77777777" w:rsidR="00B34976" w:rsidRDefault="00B34976" w:rsidP="00E51CEB"/>
                <w:p w14:paraId="013EBB12" w14:textId="77777777" w:rsidR="00B34976" w:rsidRDefault="00B34976" w:rsidP="00E51CEB"/>
                <w:p w14:paraId="07A229F1" w14:textId="77777777" w:rsidR="00744D18" w:rsidRDefault="00744D18" w:rsidP="00E51CEB"/>
                <w:p w14:paraId="732FB3ED" w14:textId="77777777" w:rsidR="00744D18" w:rsidRDefault="00744D18" w:rsidP="00E51CEB">
                  <w:bookmarkStart w:id="0" w:name="_GoBack"/>
                  <w:bookmarkEnd w:id="0"/>
                </w:p>
                <w:p w14:paraId="5E9B61E7" w14:textId="77777777" w:rsidR="00B34976" w:rsidRDefault="00B34976" w:rsidP="00E51CEB"/>
                <w:p w14:paraId="0A07B5E3" w14:textId="77777777" w:rsidR="00B34976" w:rsidRDefault="00B34976" w:rsidP="00E51CEB"/>
              </w:tc>
            </w:tr>
          </w:tbl>
          <w:p w14:paraId="04EAB3C5" w14:textId="77777777" w:rsidR="00B34976" w:rsidRDefault="00B34976" w:rsidP="00E51CEB">
            <w:pPr>
              <w:pStyle w:val="NoSpaceBetween"/>
            </w:pPr>
          </w:p>
          <w:p w14:paraId="3AFF4FB4" w14:textId="77777777" w:rsidR="00B34976" w:rsidRDefault="00B34976" w:rsidP="00E51CEB">
            <w:pPr>
              <w:pStyle w:val="NoSpaceBetween"/>
            </w:pPr>
          </w:p>
          <w:p w14:paraId="6FA17CA3" w14:textId="77777777" w:rsidR="00B34976" w:rsidRDefault="00B34976" w:rsidP="00E51CEB">
            <w:pPr>
              <w:pStyle w:val="NoSpaceBetween"/>
            </w:pPr>
          </w:p>
          <w:p w14:paraId="213767A9" w14:textId="77777777" w:rsidR="00B34976" w:rsidRDefault="00B34976" w:rsidP="00E51CEB">
            <w:pPr>
              <w:pStyle w:val="NoSpaceBetween"/>
            </w:pPr>
          </w:p>
          <w:p w14:paraId="65908E57" w14:textId="77777777" w:rsidR="00B34976" w:rsidRDefault="00B34976" w:rsidP="00E51CEB">
            <w:pPr>
              <w:pStyle w:val="NoSpaceBetween"/>
            </w:pPr>
          </w:p>
          <w:p w14:paraId="75B19889" w14:textId="77777777" w:rsidR="00B34976" w:rsidRDefault="00B34976" w:rsidP="00E51CEB">
            <w:r>
              <w:t>Remarks:</w:t>
            </w:r>
          </w:p>
        </w:tc>
      </w:tr>
    </w:tbl>
    <w:p w14:paraId="5F09BA15" w14:textId="77777777" w:rsidR="00B34976" w:rsidRDefault="00B34976" w:rsidP="00AB71CA"/>
    <w:p w14:paraId="13348ED9" w14:textId="77777777" w:rsidR="00B34976" w:rsidRDefault="00B34976" w:rsidP="00AB71CA"/>
    <w:p w14:paraId="6258DECA" w14:textId="77777777" w:rsidR="00B34976" w:rsidRDefault="00B34976" w:rsidP="00B34976"/>
    <w:tbl>
      <w:tblPr>
        <w:tblStyle w:val="HostTable"/>
        <w:tblW w:w="0" w:type="auto"/>
        <w:tblLook w:val="04A0" w:firstRow="1" w:lastRow="0" w:firstColumn="1" w:lastColumn="0" w:noHBand="0" w:noVBand="1"/>
      </w:tblPr>
      <w:tblGrid>
        <w:gridCol w:w="10800"/>
      </w:tblGrid>
      <w:tr w:rsidR="00B34976" w14:paraId="26F38C29" w14:textId="77777777" w:rsidTr="00E51CEB">
        <w:tc>
          <w:tcPr>
            <w:tcW w:w="10800" w:type="dxa"/>
          </w:tcPr>
          <w:tbl>
            <w:tblPr>
              <w:tblW w:w="0" w:type="auto"/>
              <w:tblBorders>
                <w:bottom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2615"/>
              <w:gridCol w:w="1695"/>
              <w:gridCol w:w="3165"/>
              <w:gridCol w:w="1980"/>
              <w:gridCol w:w="1320"/>
            </w:tblGrid>
            <w:tr w:rsidR="00B34976" w14:paraId="56FF7FF1" w14:textId="77777777" w:rsidTr="00E51CEB">
              <w:tc>
                <w:tcPr>
                  <w:tcW w:w="2615" w:type="dxa"/>
                  <w:tcBorders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0667E1EC" w14:textId="2202D252" w:rsidR="00B34976" w:rsidRDefault="00B34976" w:rsidP="00E51CEB">
                  <w:pPr>
                    <w:pStyle w:val="TopicHeading"/>
                  </w:pPr>
                  <w:r>
                    <w:t>Project Images</w:t>
                  </w:r>
                  <w:r w:rsidR="00E51CEB">
                    <w:t>: 5</w:t>
                  </w:r>
                </w:p>
              </w:tc>
              <w:tc>
                <w:tcPr>
                  <w:tcW w:w="169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5A52DBD9" w14:textId="77777777" w:rsidR="00B34976" w:rsidRDefault="00B34976" w:rsidP="00E51CEB">
                  <w:pPr>
                    <w:pStyle w:val="TableHeadingRight"/>
                    <w:jc w:val="center"/>
                  </w:pPr>
                </w:p>
              </w:tc>
              <w:tc>
                <w:tcPr>
                  <w:tcW w:w="3165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7C8E7C1" w14:textId="77777777" w:rsidR="00B34976" w:rsidRDefault="00B34976" w:rsidP="00E51CEB"/>
              </w:tc>
              <w:tc>
                <w:tcPr>
                  <w:tcW w:w="1980" w:type="dxa"/>
                  <w:tcBorders>
                    <w:left w:val="nil"/>
                    <w:bottom w:val="single" w:sz="4" w:space="0" w:color="A6A6A6" w:themeColor="background1" w:themeShade="A6"/>
                    <w:right w:val="nil"/>
                  </w:tcBorders>
                  <w:shd w:val="clear" w:color="auto" w:fill="F2F2F2" w:themeFill="background1" w:themeFillShade="F2"/>
                  <w:vAlign w:val="bottom"/>
                </w:tcPr>
                <w:p w14:paraId="316F9B60" w14:textId="77777777" w:rsidR="00B34976" w:rsidRDefault="00B34976" w:rsidP="00E51CEB">
                  <w:pPr>
                    <w:pStyle w:val="TableHeadingRight"/>
                    <w:jc w:val="left"/>
                  </w:pPr>
                </w:p>
              </w:tc>
              <w:tc>
                <w:tcPr>
                  <w:tcW w:w="1320" w:type="dxa"/>
                  <w:tcBorders>
                    <w:left w:val="nil"/>
                    <w:bottom w:val="single" w:sz="4" w:space="0" w:color="A6A6A6" w:themeColor="background1" w:themeShade="A6"/>
                  </w:tcBorders>
                  <w:shd w:val="clear" w:color="auto" w:fill="F2F2F2" w:themeFill="background1" w:themeFillShade="F2"/>
                  <w:vAlign w:val="bottom"/>
                </w:tcPr>
                <w:p w14:paraId="21A8778F" w14:textId="77777777" w:rsidR="00B34976" w:rsidRDefault="00B34976" w:rsidP="00E51CEB"/>
              </w:tc>
            </w:tr>
          </w:tbl>
          <w:p w14:paraId="22DC15F9" w14:textId="77777777" w:rsidR="00B34976" w:rsidRDefault="00B34976" w:rsidP="00E51CEB">
            <w:pPr>
              <w:pStyle w:val="NoSpaceBetween"/>
            </w:pPr>
          </w:p>
          <w:tbl>
            <w:tblPr>
              <w:tblW w:w="0" w:type="auto"/>
              <w:tblBorders>
                <w:insideH w:val="single" w:sz="4" w:space="0" w:color="A6A6A6" w:themeColor="background1" w:themeShade="A6"/>
              </w:tblBorders>
              <w:tblLook w:val="04A0" w:firstRow="1" w:lastRow="0" w:firstColumn="1" w:lastColumn="0" w:noHBand="0" w:noVBand="1"/>
            </w:tblPr>
            <w:tblGrid>
              <w:gridCol w:w="10775"/>
            </w:tblGrid>
            <w:tr w:rsidR="00B34976" w14:paraId="6E82B1D6" w14:textId="77777777" w:rsidTr="00E51CEB">
              <w:tc>
                <w:tcPr>
                  <w:tcW w:w="10775" w:type="dxa"/>
                  <w:tcBorders>
                    <w:top w:val="nil"/>
                    <w:bottom w:val="single" w:sz="4" w:space="0" w:color="A6A6A6" w:themeColor="background1" w:themeShade="A6"/>
                  </w:tcBorders>
                </w:tcPr>
                <w:p w14:paraId="7043A7A1" w14:textId="67BB92FD" w:rsidR="00B34976" w:rsidRDefault="00E51CEB" w:rsidP="00E51CEB">
                  <w:pPr>
                    <w:pStyle w:val="FormHeading"/>
                  </w:pPr>
                  <w:r>
                    <w:t>Caption:</w:t>
                  </w:r>
                </w:p>
              </w:tc>
            </w:tr>
            <w:tr w:rsidR="00B34976" w14:paraId="41B76D4A" w14:textId="77777777" w:rsidTr="00E51CEB">
              <w:tc>
                <w:tcPr>
                  <w:tcW w:w="10775" w:type="dxa"/>
                  <w:tcBorders>
                    <w:top w:val="single" w:sz="4" w:space="0" w:color="A6A6A6" w:themeColor="background1" w:themeShade="A6"/>
                    <w:bottom w:val="single" w:sz="4" w:space="0" w:color="A6A6A6" w:themeColor="background1" w:themeShade="A6"/>
                  </w:tcBorders>
                </w:tcPr>
                <w:p w14:paraId="26ED63BE" w14:textId="77777777" w:rsidR="00B34976" w:rsidRDefault="00B34976" w:rsidP="00E51CEB"/>
                <w:p w14:paraId="7C183361" w14:textId="77777777" w:rsidR="00B34976" w:rsidRDefault="00B34976" w:rsidP="00E51CEB"/>
                <w:p w14:paraId="47781BC1" w14:textId="77777777" w:rsidR="00B34976" w:rsidRDefault="00B34976" w:rsidP="00E51CEB"/>
                <w:p w14:paraId="65CD9D58" w14:textId="77777777" w:rsidR="00B34976" w:rsidRDefault="00B34976" w:rsidP="00E51CEB"/>
                <w:p w14:paraId="1C1A17D5" w14:textId="77777777" w:rsidR="00B34976" w:rsidRDefault="00B34976" w:rsidP="00E51CEB"/>
                <w:p w14:paraId="3010F835" w14:textId="77777777" w:rsidR="00B34976" w:rsidRDefault="00B34976" w:rsidP="00E51CEB"/>
                <w:p w14:paraId="160EDB14" w14:textId="77777777" w:rsidR="00B34976" w:rsidRDefault="00B34976" w:rsidP="00E51CEB"/>
                <w:p w14:paraId="52F74F3A" w14:textId="77777777" w:rsidR="00B34976" w:rsidRDefault="00B34976" w:rsidP="00E51CEB"/>
                <w:p w14:paraId="74A7506A" w14:textId="77777777" w:rsidR="00B34976" w:rsidRDefault="00B34976" w:rsidP="00E51CEB"/>
                <w:p w14:paraId="51C4E55F" w14:textId="77777777" w:rsidR="00B34976" w:rsidRDefault="00B34976" w:rsidP="00E51CEB"/>
                <w:p w14:paraId="09A058E3" w14:textId="77777777" w:rsidR="00B34976" w:rsidRDefault="00B34976" w:rsidP="00E51CEB"/>
                <w:p w14:paraId="677EBB1A" w14:textId="77777777" w:rsidR="00B34976" w:rsidRDefault="00B34976" w:rsidP="00E51CEB"/>
                <w:p w14:paraId="03DCCEF5" w14:textId="77777777" w:rsidR="00B34976" w:rsidRDefault="00B34976" w:rsidP="00E51CEB"/>
                <w:p w14:paraId="58C561A9" w14:textId="77777777" w:rsidR="00744D18" w:rsidRDefault="00744D18" w:rsidP="00E51CEB"/>
                <w:p w14:paraId="274077DF" w14:textId="77777777" w:rsidR="00744D18" w:rsidRDefault="00744D18" w:rsidP="00E51CEB"/>
                <w:p w14:paraId="6F4379EE" w14:textId="77777777" w:rsidR="00744D18" w:rsidRDefault="00744D18" w:rsidP="00E51CEB"/>
                <w:p w14:paraId="0AA98A16" w14:textId="77777777" w:rsidR="00744D18" w:rsidRDefault="00744D18" w:rsidP="00E51CEB"/>
                <w:p w14:paraId="252333C1" w14:textId="77777777" w:rsidR="00744D18" w:rsidRDefault="00744D18" w:rsidP="00E51CEB"/>
                <w:p w14:paraId="52852AB6" w14:textId="77777777" w:rsidR="00744D18" w:rsidRDefault="00744D18" w:rsidP="00E51CEB"/>
                <w:p w14:paraId="59C4596A" w14:textId="77777777" w:rsidR="00744D18" w:rsidRDefault="00744D18" w:rsidP="00E51CEB"/>
                <w:p w14:paraId="5CA7146B" w14:textId="77777777" w:rsidR="00744D18" w:rsidRDefault="00744D18" w:rsidP="00E51CEB"/>
                <w:p w14:paraId="10C72FB4" w14:textId="77777777" w:rsidR="00744D18" w:rsidRDefault="00744D18" w:rsidP="00E51CEB"/>
                <w:p w14:paraId="447DD645" w14:textId="77777777" w:rsidR="00744D18" w:rsidRDefault="00744D18" w:rsidP="00E51CEB"/>
                <w:p w14:paraId="48FC3FCE" w14:textId="77777777" w:rsidR="00B34976" w:rsidRDefault="00B34976" w:rsidP="00E51CEB"/>
                <w:p w14:paraId="1028A186" w14:textId="77777777" w:rsidR="00B34976" w:rsidRDefault="00B34976" w:rsidP="00E51CEB"/>
                <w:p w14:paraId="01C94370" w14:textId="77777777" w:rsidR="00B34976" w:rsidRDefault="00B34976" w:rsidP="00E51CEB"/>
                <w:p w14:paraId="212CC42E" w14:textId="77777777" w:rsidR="00B34976" w:rsidRDefault="00B34976" w:rsidP="00E51CEB"/>
                <w:p w14:paraId="4D6EDDCC" w14:textId="77777777" w:rsidR="00B34976" w:rsidRDefault="00B34976" w:rsidP="00E51CEB"/>
                <w:p w14:paraId="2A91F2A7" w14:textId="77777777" w:rsidR="00744D18" w:rsidRDefault="00744D18" w:rsidP="00E51CEB"/>
                <w:p w14:paraId="3C16C57D" w14:textId="77777777" w:rsidR="00744D18" w:rsidRDefault="00744D18" w:rsidP="00E51CEB"/>
                <w:p w14:paraId="50A31790" w14:textId="77777777" w:rsidR="00744D18" w:rsidRDefault="00744D18" w:rsidP="00E51CEB"/>
                <w:p w14:paraId="1BCBD046" w14:textId="77777777" w:rsidR="00744D18" w:rsidRDefault="00744D18" w:rsidP="00E51CEB"/>
                <w:p w14:paraId="7501C28D" w14:textId="77777777" w:rsidR="00744D18" w:rsidRDefault="00744D18" w:rsidP="00E51CEB"/>
                <w:p w14:paraId="313FB7B9" w14:textId="77777777" w:rsidR="00B34976" w:rsidRDefault="00B34976" w:rsidP="00E51CEB"/>
                <w:p w14:paraId="7477FB29" w14:textId="77777777" w:rsidR="00B34976" w:rsidRDefault="00B34976" w:rsidP="00E51CEB"/>
                <w:p w14:paraId="39EB549F" w14:textId="77777777" w:rsidR="00B34976" w:rsidRDefault="00B34976" w:rsidP="00E51CEB"/>
                <w:p w14:paraId="141A3400" w14:textId="77777777" w:rsidR="00B34976" w:rsidRDefault="00B34976" w:rsidP="00E51CEB"/>
                <w:p w14:paraId="4C49AE7A" w14:textId="77777777" w:rsidR="00B34976" w:rsidRDefault="00B34976" w:rsidP="00E51CEB"/>
              </w:tc>
            </w:tr>
          </w:tbl>
          <w:p w14:paraId="34E88A19" w14:textId="77777777" w:rsidR="00B34976" w:rsidRDefault="00B34976" w:rsidP="00E51CEB">
            <w:pPr>
              <w:pStyle w:val="NoSpaceBetween"/>
            </w:pPr>
          </w:p>
          <w:p w14:paraId="5806AF3B" w14:textId="77777777" w:rsidR="00B34976" w:rsidRDefault="00B34976" w:rsidP="00E51CEB">
            <w:pPr>
              <w:pStyle w:val="NoSpaceBetween"/>
            </w:pPr>
          </w:p>
          <w:p w14:paraId="137D5596" w14:textId="77777777" w:rsidR="00B34976" w:rsidRDefault="00B34976" w:rsidP="00E51CEB">
            <w:pPr>
              <w:pStyle w:val="NoSpaceBetween"/>
            </w:pPr>
          </w:p>
          <w:p w14:paraId="4A49053A" w14:textId="77777777" w:rsidR="00B34976" w:rsidRDefault="00B34976" w:rsidP="00E51CEB">
            <w:pPr>
              <w:pStyle w:val="NoSpaceBetween"/>
            </w:pPr>
          </w:p>
          <w:p w14:paraId="6E5A6293" w14:textId="77777777" w:rsidR="00B34976" w:rsidRDefault="00B34976" w:rsidP="00E51CEB">
            <w:pPr>
              <w:pStyle w:val="NoSpaceBetween"/>
            </w:pPr>
          </w:p>
          <w:p w14:paraId="1C849FCF" w14:textId="77777777" w:rsidR="00B34976" w:rsidRDefault="00B34976" w:rsidP="00E51CEB">
            <w:r>
              <w:t>Remarks:</w:t>
            </w:r>
          </w:p>
        </w:tc>
      </w:tr>
    </w:tbl>
    <w:p w14:paraId="6854D111" w14:textId="77777777" w:rsidR="00B34976" w:rsidRPr="00AB71CA" w:rsidRDefault="00B34976" w:rsidP="00AB71CA"/>
    <w:sectPr w:rsidR="00B34976" w:rsidRPr="00AB71CA" w:rsidSect="00001008">
      <w:headerReference w:type="default" r:id="rId9"/>
      <w:headerReference w:type="first" r:id="rId10"/>
      <w:footerReference w:type="first" r:id="rId11"/>
      <w:pgSz w:w="12240" w:h="15840" w:code="1"/>
      <w:pgMar w:top="2160" w:right="720" w:bottom="144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CCCE1F" w14:textId="77777777" w:rsidR="00E51CEB" w:rsidRDefault="00E51CEB" w:rsidP="000157CE">
      <w:r>
        <w:separator/>
      </w:r>
    </w:p>
  </w:endnote>
  <w:endnote w:type="continuationSeparator" w:id="0">
    <w:p w14:paraId="3F82DF9E" w14:textId="77777777" w:rsidR="00E51CEB" w:rsidRDefault="00E51CEB" w:rsidP="000157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メイリオ">
    <w:charset w:val="4E"/>
    <w:family w:val="auto"/>
    <w:pitch w:val="variable"/>
    <w:sig w:usb0="E10102FF" w:usb1="EAC7FFFF" w:usb2="00010012" w:usb3="00000000" w:csb0="000200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Minion Pro">
    <w:panose1 w:val="02040503050306020203"/>
    <w:charset w:val="00"/>
    <w:family w:val="auto"/>
    <w:pitch w:val="variable"/>
    <w:sig w:usb0="60000287" w:usb1="00000001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DD6277" w14:textId="78F35ACE" w:rsidR="00E51CEB" w:rsidRPr="00947B2F" w:rsidRDefault="009925E3" w:rsidP="00947B2F">
    <w:pPr>
      <w:pStyle w:val="Title"/>
    </w:pPr>
    <w:r>
      <w:t>CreativeEco</w:t>
    </w:r>
  </w:p>
  <w:p w14:paraId="0DD46F04" w14:textId="77777777" w:rsidR="00E51CEB" w:rsidRDefault="00E51CE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E560A8" w14:textId="77777777" w:rsidR="00E51CEB" w:rsidRDefault="00E51CEB" w:rsidP="000157CE">
      <w:r>
        <w:separator/>
      </w:r>
    </w:p>
  </w:footnote>
  <w:footnote w:type="continuationSeparator" w:id="0">
    <w:p w14:paraId="1A37F71E" w14:textId="77777777" w:rsidR="00E51CEB" w:rsidRDefault="00E51CEB" w:rsidP="000157C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10008"/>
      <w:gridCol w:w="630"/>
      <w:gridCol w:w="378"/>
    </w:tblGrid>
    <w:tr w:rsidR="00E51CEB" w14:paraId="19FAEED4" w14:textId="77777777" w:rsidTr="004B27D5">
      <w:tc>
        <w:tcPr>
          <w:tcW w:w="10008" w:type="dxa"/>
          <w:vAlign w:val="bottom"/>
        </w:tcPr>
        <w:p w14:paraId="420B0959" w14:textId="77777777" w:rsidR="00E51CEB" w:rsidRDefault="00E51CEB">
          <w:pPr>
            <w:pStyle w:val="Header"/>
          </w:pPr>
        </w:p>
      </w:tc>
      <w:tc>
        <w:tcPr>
          <w:tcW w:w="630" w:type="dxa"/>
          <w:vAlign w:val="bottom"/>
        </w:tcPr>
        <w:p w14:paraId="3C727386" w14:textId="77777777" w:rsidR="00E51CEB" w:rsidRPr="004B27D5" w:rsidRDefault="00E51CEB">
          <w:pPr>
            <w:pStyle w:val="Header"/>
            <w:rPr>
              <w:rStyle w:val="PageNumber"/>
            </w:rPr>
          </w:pPr>
          <w:r w:rsidRPr="004B27D5">
            <w:rPr>
              <w:rStyle w:val="PageNumber"/>
            </w:rPr>
            <w:fldChar w:fldCharType="begin"/>
          </w:r>
          <w:r w:rsidRPr="004B27D5">
            <w:rPr>
              <w:rStyle w:val="PageNumber"/>
            </w:rPr>
            <w:instrText xml:space="preserve"> PAGE </w:instrText>
          </w:r>
          <w:r w:rsidRPr="004B27D5">
            <w:rPr>
              <w:rStyle w:val="PageNumber"/>
            </w:rPr>
            <w:fldChar w:fldCharType="separate"/>
          </w:r>
          <w:r w:rsidR="00744D18">
            <w:rPr>
              <w:rStyle w:val="PageNumber"/>
              <w:noProof/>
            </w:rPr>
            <w:t>2</w:t>
          </w:r>
          <w:r w:rsidRPr="004B27D5">
            <w:rPr>
              <w:rStyle w:val="PageNumber"/>
            </w:rPr>
            <w:fldChar w:fldCharType="end"/>
          </w:r>
        </w:p>
      </w:tc>
      <w:tc>
        <w:tcPr>
          <w:tcW w:w="378" w:type="dxa"/>
          <w:vAlign w:val="bottom"/>
        </w:tcPr>
        <w:p w14:paraId="0DC6AD81" w14:textId="4CCE449F" w:rsidR="00E51CEB" w:rsidRDefault="00E51CEB" w:rsidP="004B27D5">
          <w:pPr>
            <w:pStyle w:val="Header"/>
            <w:spacing w:after="0"/>
          </w:pPr>
        </w:p>
      </w:tc>
    </w:tr>
  </w:tbl>
  <w:p w14:paraId="4AA90100" w14:textId="77777777" w:rsidR="00E51CEB" w:rsidRDefault="00E51CEB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7CFECB" w14:textId="138E1527" w:rsidR="00E51CEB" w:rsidRDefault="00E51CEB" w:rsidP="00001008"/>
  <w:p w14:paraId="6E47B624" w14:textId="77777777" w:rsidR="00E51CEB" w:rsidRDefault="00E51CEB" w:rsidP="00FC6719">
    <w:pPr>
      <w:pStyle w:val="Organization"/>
    </w:pPr>
    <w:r>
      <w:t>Design Literacy Forum III</w:t>
    </w:r>
  </w:p>
  <w:p w14:paraId="502381C8" w14:textId="77777777" w:rsidR="00E51CEB" w:rsidRPr="00FC6719" w:rsidRDefault="00E51CEB" w:rsidP="00FC6719">
    <w:pPr>
      <w:pStyle w:val="Organization"/>
      <w:rPr>
        <w:b w:val="0"/>
        <w:sz w:val="28"/>
        <w:szCs w:val="28"/>
      </w:rPr>
    </w:pPr>
    <w:r w:rsidRPr="00FC6719">
      <w:rPr>
        <w:b w:val="0"/>
        <w:sz w:val="28"/>
        <w:szCs w:val="28"/>
      </w:rPr>
      <w:t>Proposal Submission Form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72BABB8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7C4E555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829E4D1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210065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B709A1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2744DD4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154356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B96D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550063B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9E0038" w:themeColor="accent1"/>
      </w:rPr>
    </w:lvl>
  </w:abstractNum>
  <w:abstractNum w:abstractNumId="9">
    <w:nsid w:val="FFFFFF89"/>
    <w:multiLevelType w:val="singleLevel"/>
    <w:tmpl w:val="9724D22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72A45BFE"/>
    <w:multiLevelType w:val="hybridMultilevel"/>
    <w:tmpl w:val="567E7B58"/>
    <w:lvl w:ilvl="0" w:tplc="26482366">
      <w:start w:val="1"/>
      <w:numFmt w:val="bullet"/>
      <w:pStyle w:val="ListBullet"/>
      <w:lvlText w:val="¡"/>
      <w:lvlJc w:val="left"/>
      <w:pPr>
        <w:ind w:left="720" w:hanging="360"/>
      </w:pPr>
      <w:rPr>
        <w:rFonts w:ascii="Wingdings 2" w:hAnsi="Wingdings 2" w:hint="default"/>
        <w:color w:val="9E0038" w:themeColor="accen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0"/>
    <w:lvlOverride w:ilvl="0">
      <w:startOverride w:val="1"/>
    </w:lvlOverride>
  </w:num>
  <w:num w:numId="13">
    <w:abstractNumId w:val="1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attachedTemplate r:id="rId1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6719"/>
    <w:rsid w:val="00001008"/>
    <w:rsid w:val="000115BB"/>
    <w:rsid w:val="000157CE"/>
    <w:rsid w:val="00021DEE"/>
    <w:rsid w:val="00044D89"/>
    <w:rsid w:val="000B1437"/>
    <w:rsid w:val="000F3067"/>
    <w:rsid w:val="00165340"/>
    <w:rsid w:val="001764D7"/>
    <w:rsid w:val="001F3F6A"/>
    <w:rsid w:val="00287BDE"/>
    <w:rsid w:val="002B2F30"/>
    <w:rsid w:val="002E7884"/>
    <w:rsid w:val="00316267"/>
    <w:rsid w:val="00365F0C"/>
    <w:rsid w:val="003E6944"/>
    <w:rsid w:val="0040240F"/>
    <w:rsid w:val="004308AB"/>
    <w:rsid w:val="00482453"/>
    <w:rsid w:val="004B27D5"/>
    <w:rsid w:val="004E759E"/>
    <w:rsid w:val="0052343A"/>
    <w:rsid w:val="00533E2B"/>
    <w:rsid w:val="005679AB"/>
    <w:rsid w:val="005E5195"/>
    <w:rsid w:val="00605C87"/>
    <w:rsid w:val="00664EFC"/>
    <w:rsid w:val="00675AF9"/>
    <w:rsid w:val="00691A56"/>
    <w:rsid w:val="006A2623"/>
    <w:rsid w:val="00720109"/>
    <w:rsid w:val="0073605F"/>
    <w:rsid w:val="00744D18"/>
    <w:rsid w:val="00762D8C"/>
    <w:rsid w:val="007909E5"/>
    <w:rsid w:val="00796F14"/>
    <w:rsid w:val="007A531C"/>
    <w:rsid w:val="007E31A3"/>
    <w:rsid w:val="008112E3"/>
    <w:rsid w:val="00867DE4"/>
    <w:rsid w:val="008915C7"/>
    <w:rsid w:val="008B4EE6"/>
    <w:rsid w:val="0092544B"/>
    <w:rsid w:val="0094260E"/>
    <w:rsid w:val="00947B2F"/>
    <w:rsid w:val="009925E3"/>
    <w:rsid w:val="009F501F"/>
    <w:rsid w:val="00A16E8F"/>
    <w:rsid w:val="00A31539"/>
    <w:rsid w:val="00A80662"/>
    <w:rsid w:val="00AB71CA"/>
    <w:rsid w:val="00AD3158"/>
    <w:rsid w:val="00B172ED"/>
    <w:rsid w:val="00B34976"/>
    <w:rsid w:val="00B82558"/>
    <w:rsid w:val="00BD5A48"/>
    <w:rsid w:val="00BE750E"/>
    <w:rsid w:val="00C02CEA"/>
    <w:rsid w:val="00C1669D"/>
    <w:rsid w:val="00C71F48"/>
    <w:rsid w:val="00C8613F"/>
    <w:rsid w:val="00CE32AC"/>
    <w:rsid w:val="00D03231"/>
    <w:rsid w:val="00DD6631"/>
    <w:rsid w:val="00E51CEB"/>
    <w:rsid w:val="00E546E1"/>
    <w:rsid w:val="00E97C25"/>
    <w:rsid w:val="00F15409"/>
    <w:rsid w:val="00F445ED"/>
    <w:rsid w:val="00F643EA"/>
    <w:rsid w:val="00F664EE"/>
    <w:rsid w:val="00F73F39"/>
    <w:rsid w:val="00F95ED3"/>
    <w:rsid w:val="00F96C3E"/>
    <w:rsid w:val="00FA03D3"/>
    <w:rsid w:val="00FA140B"/>
    <w:rsid w:val="00FC6719"/>
    <w:rsid w:val="00FE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330F8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0" w:qFormat="1"/>
    <w:lsdException w:name="List Number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1CA"/>
    <w:pPr>
      <w:spacing w:after="0" w:line="240" w:lineRule="auto"/>
    </w:pPr>
    <w:rPr>
      <w:color w:val="262626" w:themeColor="text1" w:themeTint="D9"/>
    </w:rPr>
  </w:style>
  <w:style w:type="paragraph" w:styleId="Heading1">
    <w:name w:val="heading 1"/>
    <w:basedOn w:val="Normal"/>
    <w:next w:val="Normal"/>
    <w:link w:val="Heading1Char"/>
    <w:uiPriority w:val="1"/>
    <w:qFormat/>
    <w:rsid w:val="007A531C"/>
    <w:pPr>
      <w:pageBreakBefore/>
      <w:spacing w:before="240" w:after="120"/>
      <w:outlineLvl w:val="0"/>
    </w:pPr>
    <w:rPr>
      <w:bCs/>
      <w:color w:val="595959" w:themeColor="text1" w:themeTint="A6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9F501F"/>
    <w:pPr>
      <w:keepNext/>
      <w:keepLines/>
      <w:spacing w:before="200" w:after="100"/>
      <w:outlineLvl w:val="1"/>
    </w:pPr>
    <w:rPr>
      <w:bCs/>
      <w:color w:val="8E0033" w:themeColor="accent6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9F501F"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rganization">
    <w:name w:val="Organization"/>
    <w:basedOn w:val="Normal"/>
    <w:uiPriority w:val="1"/>
    <w:qFormat/>
    <w:rsid w:val="000157CE"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6A2623"/>
    <w:pPr>
      <w:spacing w:after="160"/>
    </w:pPr>
    <w:rPr>
      <w:color w:val="8E0033" w:themeColor="accent6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6A2623"/>
    <w:rPr>
      <w:color w:val="8E0033" w:themeColor="accent6"/>
      <w:sz w:val="24"/>
    </w:rPr>
  </w:style>
  <w:style w:type="paragraph" w:styleId="Footer">
    <w:name w:val="footer"/>
    <w:basedOn w:val="Normal"/>
    <w:link w:val="FooterChar"/>
    <w:uiPriority w:val="99"/>
    <w:unhideWhenUsed/>
    <w:rsid w:val="0073605F"/>
    <w:rPr>
      <w:caps/>
      <w:sz w:val="14"/>
    </w:rPr>
  </w:style>
  <w:style w:type="character" w:customStyle="1" w:styleId="FooterChar">
    <w:name w:val="Footer Char"/>
    <w:basedOn w:val="DefaultParagraphFont"/>
    <w:link w:val="Footer"/>
    <w:uiPriority w:val="99"/>
    <w:rsid w:val="0073605F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Normal"/>
    <w:uiPriority w:val="1"/>
    <w:qFormat/>
    <w:rsid w:val="000157CE"/>
    <w:rPr>
      <w:color w:val="7F7F7F" w:themeColor="text1" w:themeTint="80"/>
      <w:sz w:val="14"/>
      <w:szCs w:val="14"/>
    </w:rPr>
  </w:style>
  <w:style w:type="character" w:styleId="PlaceholderText">
    <w:name w:val="Placeholder Text"/>
    <w:basedOn w:val="DefaultParagraphFont"/>
    <w:uiPriority w:val="99"/>
    <w:semiHidden/>
    <w:rsid w:val="00B82558"/>
    <w:rPr>
      <w:color w:val="808080"/>
    </w:rPr>
  </w:style>
  <w:style w:type="paragraph" w:styleId="Title">
    <w:name w:val="Title"/>
    <w:basedOn w:val="Normal"/>
    <w:next w:val="Normal"/>
    <w:link w:val="TitleChar"/>
    <w:uiPriority w:val="1"/>
    <w:rsid w:val="00947B2F"/>
    <w:pPr>
      <w:spacing w:after="60"/>
    </w:pPr>
    <w:rPr>
      <w:rFonts w:asciiTheme="majorHAnsi" w:eastAsiaTheme="majorEastAsia" w:hAnsiTheme="majorHAnsi" w:cstheme="majorBidi"/>
      <w:color w:val="8E0033" w:themeColor="accent6"/>
      <w:kern w:val="48"/>
      <w:sz w:val="56"/>
      <w:szCs w:val="60"/>
    </w:rPr>
  </w:style>
  <w:style w:type="character" w:customStyle="1" w:styleId="TitleChar">
    <w:name w:val="Title Char"/>
    <w:basedOn w:val="DefaultParagraphFont"/>
    <w:link w:val="Title"/>
    <w:uiPriority w:val="1"/>
    <w:rsid w:val="00947B2F"/>
    <w:rPr>
      <w:rFonts w:asciiTheme="majorHAnsi" w:eastAsiaTheme="majorEastAsia" w:hAnsiTheme="majorHAnsi" w:cstheme="majorBidi"/>
      <w:color w:val="8E0033" w:themeColor="accent6"/>
      <w:kern w:val="48"/>
      <w:sz w:val="56"/>
      <w:szCs w:val="60"/>
    </w:rPr>
  </w:style>
  <w:style w:type="paragraph" w:styleId="Subtitle">
    <w:name w:val="Subtitle"/>
    <w:basedOn w:val="Normal"/>
    <w:next w:val="Normal"/>
    <w:link w:val="SubtitleChar"/>
    <w:uiPriority w:val="99"/>
    <w:unhideWhenUsed/>
    <w:rsid w:val="00C71F48"/>
    <w:pPr>
      <w:numPr>
        <w:ilvl w:val="1"/>
      </w:numPr>
      <w:spacing w:before="60" w:after="480"/>
    </w:pPr>
    <w:rPr>
      <w:iCs/>
      <w:color w:val="595959" w:themeColor="text1" w:themeTint="A6"/>
      <w:sz w:val="24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rsid w:val="00C1669D"/>
    <w:rPr>
      <w:iCs/>
      <w:color w:val="595959" w:themeColor="text1" w:themeTint="A6"/>
      <w:sz w:val="24"/>
      <w:szCs w:val="32"/>
    </w:rPr>
  </w:style>
  <w:style w:type="paragraph" w:styleId="Date">
    <w:name w:val="Date"/>
    <w:basedOn w:val="Normal"/>
    <w:next w:val="Normal"/>
    <w:link w:val="DateChar"/>
    <w:uiPriority w:val="1"/>
    <w:qFormat/>
    <w:rsid w:val="00CE32AC"/>
    <w:rPr>
      <w:color w:val="8E0033" w:themeColor="accent6"/>
      <w:szCs w:val="24"/>
    </w:rPr>
  </w:style>
  <w:style w:type="character" w:customStyle="1" w:styleId="DateChar">
    <w:name w:val="Date Char"/>
    <w:basedOn w:val="DefaultParagraphFont"/>
    <w:link w:val="Date"/>
    <w:uiPriority w:val="1"/>
    <w:rsid w:val="00664EFC"/>
    <w:rPr>
      <w:color w:val="8E0033" w:themeColor="accent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24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4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825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rsid w:val="00664EFC"/>
    <w:rPr>
      <w:bCs/>
      <w:color w:val="595959" w:themeColor="text1" w:themeTint="A6"/>
      <w:sz w:val="36"/>
      <w:szCs w:val="28"/>
    </w:rPr>
  </w:style>
  <w:style w:type="character" w:styleId="PageNumber">
    <w:name w:val="page number"/>
    <w:basedOn w:val="DefaultParagraphFont"/>
    <w:uiPriority w:val="99"/>
    <w:unhideWhenUsed/>
    <w:rsid w:val="004B27D5"/>
    <w:rPr>
      <w:color w:val="303030" w:themeColor="text2"/>
    </w:rPr>
  </w:style>
  <w:style w:type="character" w:customStyle="1" w:styleId="Heading2Char">
    <w:name w:val="Heading 2 Char"/>
    <w:basedOn w:val="DefaultParagraphFont"/>
    <w:link w:val="Heading2"/>
    <w:uiPriority w:val="1"/>
    <w:rsid w:val="00664EFC"/>
    <w:rPr>
      <w:bCs/>
      <w:color w:val="8E0033" w:themeColor="accent6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664EFC"/>
    <w:rPr>
      <w:bCs/>
      <w:color w:val="8E0033" w:themeColor="accent6"/>
    </w:rPr>
  </w:style>
  <w:style w:type="paragraph" w:styleId="ListNumber">
    <w:name w:val="List Number"/>
    <w:basedOn w:val="Normal"/>
    <w:uiPriority w:val="1"/>
    <w:unhideWhenUsed/>
    <w:qFormat/>
    <w:rsid w:val="009F501F"/>
    <w:pPr>
      <w:numPr>
        <w:numId w:val="6"/>
      </w:numPr>
      <w:contextualSpacing/>
    </w:pPr>
  </w:style>
  <w:style w:type="paragraph" w:styleId="ListBullet">
    <w:name w:val="List Bullet"/>
    <w:basedOn w:val="Normal"/>
    <w:uiPriority w:val="1"/>
    <w:qFormat/>
    <w:rsid w:val="000B1437"/>
    <w:pPr>
      <w:numPr>
        <w:numId w:val="11"/>
      </w:numPr>
      <w:spacing w:before="120" w:after="120"/>
    </w:pPr>
    <w:rPr>
      <w:szCs w:val="22"/>
    </w:rPr>
  </w:style>
  <w:style w:type="paragraph" w:styleId="FootnoteText">
    <w:name w:val="footnote text"/>
    <w:basedOn w:val="Normal"/>
    <w:link w:val="FootnoteTextChar"/>
    <w:uiPriority w:val="99"/>
    <w:rsid w:val="00D03231"/>
    <w:rPr>
      <w:color w:val="7F7F7F" w:themeColor="text1" w:themeTint="80"/>
      <w:sz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16267"/>
    <w:rPr>
      <w:color w:val="7F7F7F" w:themeColor="text1" w:themeTint="80"/>
      <w:sz w:val="18"/>
    </w:rPr>
  </w:style>
  <w:style w:type="character" w:styleId="FootnoteReference">
    <w:name w:val="footnote reference"/>
    <w:basedOn w:val="DefaultParagraphFont"/>
    <w:uiPriority w:val="99"/>
    <w:rsid w:val="00D03231"/>
    <w:rPr>
      <w:color w:val="8E0033" w:themeColor="accent6"/>
      <w:sz w:val="20"/>
      <w:vertAlign w:val="superscript"/>
    </w:rPr>
  </w:style>
  <w:style w:type="paragraph" w:customStyle="1" w:styleId="FormText">
    <w:name w:val="Form Text"/>
    <w:basedOn w:val="Normal"/>
    <w:qFormat/>
    <w:rsid w:val="00AD3158"/>
    <w:pPr>
      <w:spacing w:after="40"/>
    </w:pPr>
  </w:style>
  <w:style w:type="character" w:customStyle="1" w:styleId="FormHeadingChar">
    <w:name w:val="Form Heading Char"/>
    <w:basedOn w:val="DefaultParagraphFont"/>
    <w:link w:val="FormHeading"/>
    <w:rsid w:val="00AB71CA"/>
    <w:rPr>
      <w:color w:val="595959" w:themeColor="text1" w:themeTint="A6"/>
    </w:rPr>
  </w:style>
  <w:style w:type="paragraph" w:customStyle="1" w:styleId="FormHeading">
    <w:name w:val="Form Heading"/>
    <w:basedOn w:val="Normal"/>
    <w:link w:val="FormHeadingChar"/>
    <w:qFormat/>
    <w:rsid w:val="00AB71CA"/>
    <w:pPr>
      <w:spacing w:before="40" w:after="40"/>
    </w:pPr>
    <w:rPr>
      <w:color w:val="595959" w:themeColor="text1" w:themeTint="A6"/>
    </w:rPr>
  </w:style>
  <w:style w:type="table" w:customStyle="1" w:styleId="HostTable">
    <w:name w:val="Host Table"/>
    <w:basedOn w:val="TableNormal"/>
    <w:rsid w:val="00AB71CA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eBetween">
    <w:name w:val="No Space Between"/>
    <w:basedOn w:val="Normal"/>
    <w:rsid w:val="00AB71CA"/>
    <w:rPr>
      <w:color w:val="auto"/>
      <w:sz w:val="2"/>
      <w:szCs w:val="22"/>
    </w:rPr>
  </w:style>
  <w:style w:type="paragraph" w:customStyle="1" w:styleId="TopicHeading">
    <w:name w:val="Topic Heading"/>
    <w:basedOn w:val="Normal"/>
    <w:rsid w:val="00AB71CA"/>
    <w:rPr>
      <w:color w:val="9E0038" w:themeColor="accent1"/>
      <w:sz w:val="32"/>
      <w:szCs w:val="32"/>
    </w:rPr>
  </w:style>
  <w:style w:type="paragraph" w:customStyle="1" w:styleId="TableHeadingRight">
    <w:name w:val="Table Heading Right"/>
    <w:basedOn w:val="Normal"/>
    <w:rsid w:val="00AB71CA"/>
    <w:pPr>
      <w:spacing w:before="40" w:after="40"/>
      <w:jc w:val="right"/>
    </w:pPr>
    <w:rPr>
      <w:b/>
      <w:color w:val="7F7F7F" w:themeColor="text1" w:themeTint="8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List Bullet" w:uiPriority="0" w:qFormat="1"/>
    <w:lsdException w:name="List Number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Date" w:uiPriority="0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71CA"/>
    <w:pPr>
      <w:spacing w:after="0" w:line="240" w:lineRule="auto"/>
    </w:pPr>
    <w:rPr>
      <w:color w:val="262626" w:themeColor="text1" w:themeTint="D9"/>
    </w:rPr>
  </w:style>
  <w:style w:type="paragraph" w:styleId="Heading1">
    <w:name w:val="heading 1"/>
    <w:basedOn w:val="Normal"/>
    <w:next w:val="Normal"/>
    <w:link w:val="Heading1Char"/>
    <w:uiPriority w:val="1"/>
    <w:qFormat/>
    <w:rsid w:val="007A531C"/>
    <w:pPr>
      <w:pageBreakBefore/>
      <w:spacing w:before="240" w:after="120"/>
      <w:outlineLvl w:val="0"/>
    </w:pPr>
    <w:rPr>
      <w:bCs/>
      <w:color w:val="595959" w:themeColor="text1" w:themeTint="A6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9F501F"/>
    <w:pPr>
      <w:keepNext/>
      <w:keepLines/>
      <w:spacing w:before="200" w:after="100"/>
      <w:outlineLvl w:val="1"/>
    </w:pPr>
    <w:rPr>
      <w:bCs/>
      <w:color w:val="8E0033" w:themeColor="accent6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1"/>
    <w:unhideWhenUsed/>
    <w:qFormat/>
    <w:rsid w:val="009F501F"/>
    <w:pPr>
      <w:keepNext/>
      <w:keepLines/>
      <w:spacing w:before="200"/>
      <w:outlineLvl w:val="2"/>
    </w:pPr>
    <w:rPr>
      <w:bCs/>
      <w:color w:val="8E0033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rganization">
    <w:name w:val="Organization"/>
    <w:basedOn w:val="Normal"/>
    <w:uiPriority w:val="1"/>
    <w:qFormat/>
    <w:rsid w:val="000157CE"/>
    <w:pPr>
      <w:spacing w:before="120"/>
    </w:pPr>
    <w:rPr>
      <w:rFonts w:asciiTheme="majorHAnsi" w:hAnsiTheme="majorHAnsi"/>
      <w:b/>
      <w:color w:val="404040" w:themeColor="text1" w:themeTint="BF"/>
      <w:sz w:val="36"/>
      <w:szCs w:val="36"/>
    </w:rPr>
  </w:style>
  <w:style w:type="paragraph" w:styleId="Header">
    <w:name w:val="header"/>
    <w:basedOn w:val="Normal"/>
    <w:link w:val="HeaderChar"/>
    <w:uiPriority w:val="99"/>
    <w:unhideWhenUsed/>
    <w:rsid w:val="006A2623"/>
    <w:pPr>
      <w:spacing w:after="160"/>
    </w:pPr>
    <w:rPr>
      <w:color w:val="8E0033" w:themeColor="accent6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6A2623"/>
    <w:rPr>
      <w:color w:val="8E0033" w:themeColor="accent6"/>
      <w:sz w:val="24"/>
    </w:rPr>
  </w:style>
  <w:style w:type="paragraph" w:styleId="Footer">
    <w:name w:val="footer"/>
    <w:basedOn w:val="Normal"/>
    <w:link w:val="FooterChar"/>
    <w:uiPriority w:val="99"/>
    <w:unhideWhenUsed/>
    <w:rsid w:val="0073605F"/>
    <w:rPr>
      <w:caps/>
      <w:sz w:val="14"/>
    </w:rPr>
  </w:style>
  <w:style w:type="character" w:customStyle="1" w:styleId="FooterChar">
    <w:name w:val="Footer Char"/>
    <w:basedOn w:val="DefaultParagraphFont"/>
    <w:link w:val="Footer"/>
    <w:uiPriority w:val="99"/>
    <w:rsid w:val="0073605F"/>
    <w:rPr>
      <w:caps/>
      <w:color w:val="262626" w:themeColor="text1" w:themeTint="D9"/>
      <w:sz w:val="14"/>
    </w:rPr>
  </w:style>
  <w:style w:type="paragraph" w:customStyle="1" w:styleId="ContactDetails">
    <w:name w:val="Contact Details"/>
    <w:basedOn w:val="Normal"/>
    <w:uiPriority w:val="1"/>
    <w:qFormat/>
    <w:rsid w:val="000157CE"/>
    <w:rPr>
      <w:color w:val="7F7F7F" w:themeColor="text1" w:themeTint="80"/>
      <w:sz w:val="14"/>
      <w:szCs w:val="14"/>
    </w:rPr>
  </w:style>
  <w:style w:type="character" w:styleId="PlaceholderText">
    <w:name w:val="Placeholder Text"/>
    <w:basedOn w:val="DefaultParagraphFont"/>
    <w:uiPriority w:val="99"/>
    <w:semiHidden/>
    <w:rsid w:val="00B82558"/>
    <w:rPr>
      <w:color w:val="808080"/>
    </w:rPr>
  </w:style>
  <w:style w:type="paragraph" w:styleId="Title">
    <w:name w:val="Title"/>
    <w:basedOn w:val="Normal"/>
    <w:next w:val="Normal"/>
    <w:link w:val="TitleChar"/>
    <w:uiPriority w:val="1"/>
    <w:rsid w:val="00947B2F"/>
    <w:pPr>
      <w:spacing w:after="60"/>
    </w:pPr>
    <w:rPr>
      <w:rFonts w:asciiTheme="majorHAnsi" w:eastAsiaTheme="majorEastAsia" w:hAnsiTheme="majorHAnsi" w:cstheme="majorBidi"/>
      <w:color w:val="8E0033" w:themeColor="accent6"/>
      <w:kern w:val="48"/>
      <w:sz w:val="56"/>
      <w:szCs w:val="60"/>
    </w:rPr>
  </w:style>
  <w:style w:type="character" w:customStyle="1" w:styleId="TitleChar">
    <w:name w:val="Title Char"/>
    <w:basedOn w:val="DefaultParagraphFont"/>
    <w:link w:val="Title"/>
    <w:uiPriority w:val="1"/>
    <w:rsid w:val="00947B2F"/>
    <w:rPr>
      <w:rFonts w:asciiTheme="majorHAnsi" w:eastAsiaTheme="majorEastAsia" w:hAnsiTheme="majorHAnsi" w:cstheme="majorBidi"/>
      <w:color w:val="8E0033" w:themeColor="accent6"/>
      <w:kern w:val="48"/>
      <w:sz w:val="56"/>
      <w:szCs w:val="60"/>
    </w:rPr>
  </w:style>
  <w:style w:type="paragraph" w:styleId="Subtitle">
    <w:name w:val="Subtitle"/>
    <w:basedOn w:val="Normal"/>
    <w:next w:val="Normal"/>
    <w:link w:val="SubtitleChar"/>
    <w:uiPriority w:val="99"/>
    <w:unhideWhenUsed/>
    <w:rsid w:val="00C71F48"/>
    <w:pPr>
      <w:numPr>
        <w:ilvl w:val="1"/>
      </w:numPr>
      <w:spacing w:before="60" w:after="480"/>
    </w:pPr>
    <w:rPr>
      <w:iCs/>
      <w:color w:val="595959" w:themeColor="text1" w:themeTint="A6"/>
      <w:sz w:val="24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rsid w:val="00C1669D"/>
    <w:rPr>
      <w:iCs/>
      <w:color w:val="595959" w:themeColor="text1" w:themeTint="A6"/>
      <w:sz w:val="24"/>
      <w:szCs w:val="32"/>
    </w:rPr>
  </w:style>
  <w:style w:type="paragraph" w:styleId="Date">
    <w:name w:val="Date"/>
    <w:basedOn w:val="Normal"/>
    <w:next w:val="Normal"/>
    <w:link w:val="DateChar"/>
    <w:uiPriority w:val="1"/>
    <w:qFormat/>
    <w:rsid w:val="00CE32AC"/>
    <w:rPr>
      <w:color w:val="8E0033" w:themeColor="accent6"/>
      <w:szCs w:val="24"/>
    </w:rPr>
  </w:style>
  <w:style w:type="character" w:customStyle="1" w:styleId="DateChar">
    <w:name w:val="Date Char"/>
    <w:basedOn w:val="DefaultParagraphFont"/>
    <w:link w:val="Date"/>
    <w:uiPriority w:val="1"/>
    <w:rsid w:val="00664EFC"/>
    <w:rPr>
      <w:color w:val="8E0033" w:themeColor="accent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024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40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825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1"/>
    <w:rsid w:val="00664EFC"/>
    <w:rPr>
      <w:bCs/>
      <w:color w:val="595959" w:themeColor="text1" w:themeTint="A6"/>
      <w:sz w:val="36"/>
      <w:szCs w:val="28"/>
    </w:rPr>
  </w:style>
  <w:style w:type="character" w:styleId="PageNumber">
    <w:name w:val="page number"/>
    <w:basedOn w:val="DefaultParagraphFont"/>
    <w:uiPriority w:val="99"/>
    <w:unhideWhenUsed/>
    <w:rsid w:val="004B27D5"/>
    <w:rPr>
      <w:color w:val="303030" w:themeColor="text2"/>
    </w:rPr>
  </w:style>
  <w:style w:type="character" w:customStyle="1" w:styleId="Heading2Char">
    <w:name w:val="Heading 2 Char"/>
    <w:basedOn w:val="DefaultParagraphFont"/>
    <w:link w:val="Heading2"/>
    <w:uiPriority w:val="1"/>
    <w:rsid w:val="00664EFC"/>
    <w:rPr>
      <w:bCs/>
      <w:color w:val="8E0033" w:themeColor="accent6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664EFC"/>
    <w:rPr>
      <w:bCs/>
      <w:color w:val="8E0033" w:themeColor="accent6"/>
    </w:rPr>
  </w:style>
  <w:style w:type="paragraph" w:styleId="ListNumber">
    <w:name w:val="List Number"/>
    <w:basedOn w:val="Normal"/>
    <w:uiPriority w:val="1"/>
    <w:unhideWhenUsed/>
    <w:qFormat/>
    <w:rsid w:val="009F501F"/>
    <w:pPr>
      <w:numPr>
        <w:numId w:val="6"/>
      </w:numPr>
      <w:contextualSpacing/>
    </w:pPr>
  </w:style>
  <w:style w:type="paragraph" w:styleId="ListBullet">
    <w:name w:val="List Bullet"/>
    <w:basedOn w:val="Normal"/>
    <w:uiPriority w:val="1"/>
    <w:qFormat/>
    <w:rsid w:val="000B1437"/>
    <w:pPr>
      <w:numPr>
        <w:numId w:val="11"/>
      </w:numPr>
      <w:spacing w:before="120" w:after="120"/>
    </w:pPr>
    <w:rPr>
      <w:szCs w:val="22"/>
    </w:rPr>
  </w:style>
  <w:style w:type="paragraph" w:styleId="FootnoteText">
    <w:name w:val="footnote text"/>
    <w:basedOn w:val="Normal"/>
    <w:link w:val="FootnoteTextChar"/>
    <w:uiPriority w:val="99"/>
    <w:rsid w:val="00D03231"/>
    <w:rPr>
      <w:color w:val="7F7F7F" w:themeColor="text1" w:themeTint="80"/>
      <w:sz w:val="18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316267"/>
    <w:rPr>
      <w:color w:val="7F7F7F" w:themeColor="text1" w:themeTint="80"/>
      <w:sz w:val="18"/>
    </w:rPr>
  </w:style>
  <w:style w:type="character" w:styleId="FootnoteReference">
    <w:name w:val="footnote reference"/>
    <w:basedOn w:val="DefaultParagraphFont"/>
    <w:uiPriority w:val="99"/>
    <w:rsid w:val="00D03231"/>
    <w:rPr>
      <w:color w:val="8E0033" w:themeColor="accent6"/>
      <w:sz w:val="20"/>
      <w:vertAlign w:val="superscript"/>
    </w:rPr>
  </w:style>
  <w:style w:type="paragraph" w:customStyle="1" w:styleId="FormText">
    <w:name w:val="Form Text"/>
    <w:basedOn w:val="Normal"/>
    <w:qFormat/>
    <w:rsid w:val="00AD3158"/>
    <w:pPr>
      <w:spacing w:after="40"/>
    </w:pPr>
  </w:style>
  <w:style w:type="character" w:customStyle="1" w:styleId="FormHeadingChar">
    <w:name w:val="Form Heading Char"/>
    <w:basedOn w:val="DefaultParagraphFont"/>
    <w:link w:val="FormHeading"/>
    <w:rsid w:val="00AB71CA"/>
    <w:rPr>
      <w:color w:val="595959" w:themeColor="text1" w:themeTint="A6"/>
    </w:rPr>
  </w:style>
  <w:style w:type="paragraph" w:customStyle="1" w:styleId="FormHeading">
    <w:name w:val="Form Heading"/>
    <w:basedOn w:val="Normal"/>
    <w:link w:val="FormHeadingChar"/>
    <w:qFormat/>
    <w:rsid w:val="00AB71CA"/>
    <w:pPr>
      <w:spacing w:before="40" w:after="40"/>
    </w:pPr>
    <w:rPr>
      <w:color w:val="595959" w:themeColor="text1" w:themeTint="A6"/>
    </w:rPr>
  </w:style>
  <w:style w:type="table" w:customStyle="1" w:styleId="HostTable">
    <w:name w:val="Host Table"/>
    <w:basedOn w:val="TableNormal"/>
    <w:rsid w:val="00AB71CA"/>
    <w:pPr>
      <w:spacing w:after="0" w:line="240" w:lineRule="auto"/>
    </w:pPr>
    <w:rPr>
      <w:sz w:val="22"/>
      <w:szCs w:val="22"/>
    </w:rPr>
    <w:tblPr>
      <w:tblInd w:w="0" w:type="dxa"/>
      <w:tblBorders>
        <w:top w:val="single" w:sz="4" w:space="0" w:color="A6A6A6" w:themeColor="background1" w:themeShade="A6"/>
        <w:left w:val="single" w:sz="4" w:space="0" w:color="A6A6A6" w:themeColor="background1" w:themeShade="A6"/>
        <w:bottom w:val="single" w:sz="4" w:space="0" w:color="A6A6A6" w:themeColor="background1" w:themeShade="A6"/>
        <w:right w:val="single" w:sz="4" w:space="0" w:color="A6A6A6" w:themeColor="background1" w:themeShade="A6"/>
      </w:tblBorders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eBetween">
    <w:name w:val="No Space Between"/>
    <w:basedOn w:val="Normal"/>
    <w:rsid w:val="00AB71CA"/>
    <w:rPr>
      <w:color w:val="auto"/>
      <w:sz w:val="2"/>
      <w:szCs w:val="22"/>
    </w:rPr>
  </w:style>
  <w:style w:type="paragraph" w:customStyle="1" w:styleId="TopicHeading">
    <w:name w:val="Topic Heading"/>
    <w:basedOn w:val="Normal"/>
    <w:rsid w:val="00AB71CA"/>
    <w:rPr>
      <w:color w:val="9E0038" w:themeColor="accent1"/>
      <w:sz w:val="32"/>
      <w:szCs w:val="32"/>
    </w:rPr>
  </w:style>
  <w:style w:type="paragraph" w:customStyle="1" w:styleId="TableHeadingRight">
    <w:name w:val="Table Heading Right"/>
    <w:basedOn w:val="Normal"/>
    <w:rsid w:val="00AB71CA"/>
    <w:pPr>
      <w:spacing w:before="40" w:after="40"/>
      <w:jc w:val="right"/>
    </w:pPr>
    <w:rPr>
      <w:b/>
      <w:color w:val="7F7F7F" w:themeColor="text1" w:themeTint="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rint%20Layout%20View:Coordinated%20Forms:Agendas:Forefront%20Agenda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Forefront">
  <a:themeElements>
    <a:clrScheme name="Forefront">
      <a:dk1>
        <a:sysClr val="windowText" lastClr="000000"/>
      </a:dk1>
      <a:lt1>
        <a:sysClr val="window" lastClr="FFFFFF"/>
      </a:lt1>
      <a:dk2>
        <a:srgbClr val="303030"/>
      </a:dk2>
      <a:lt2>
        <a:srgbClr val="DEDEE0"/>
      </a:lt2>
      <a:accent1>
        <a:srgbClr val="9E0038"/>
      </a:accent1>
      <a:accent2>
        <a:srgbClr val="610534"/>
      </a:accent2>
      <a:accent3>
        <a:srgbClr val="AC956E"/>
      </a:accent3>
      <a:accent4>
        <a:srgbClr val="808DA9"/>
      </a:accent4>
      <a:accent5>
        <a:srgbClr val="424E5B"/>
      </a:accent5>
      <a:accent6>
        <a:srgbClr val="8E0033"/>
      </a:accent6>
      <a:hlink>
        <a:srgbClr val="D26900"/>
      </a:hlink>
      <a:folHlink>
        <a:srgbClr val="726056"/>
      </a:folHlink>
    </a:clrScheme>
    <a:fontScheme name="Forefront">
      <a:majorFont>
        <a:latin typeface="Century Gothic"/>
        <a:ea typeface=""/>
        <a:cs typeface=""/>
        <a:font script="Jpan" typeface="メイリオ"/>
      </a:majorFont>
      <a:minorFont>
        <a:latin typeface="Calibri"/>
        <a:ea typeface=""/>
        <a:cs typeface=""/>
        <a:font script="Jpan" typeface="ＭＳ ゴシック"/>
      </a:minorFont>
    </a:fontScheme>
    <a:fmtScheme name="Forefron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  <a:lumMod val="100000"/>
              </a:schemeClr>
            </a:gs>
            <a:gs pos="40000">
              <a:schemeClr val="phClr">
                <a:tint val="60000"/>
                <a:satMod val="130000"/>
                <a:lumMod val="100000"/>
              </a:schemeClr>
            </a:gs>
            <a:gs pos="100000">
              <a:schemeClr val="phClr">
                <a:tint val="96000"/>
                <a:lumMod val="108000"/>
              </a:schemeClr>
            </a:gs>
          </a:gsLst>
          <a:lin ang="5400000" scaled="0"/>
        </a:gradFill>
        <a:gradFill rotWithShape="1">
          <a:gsLst>
            <a:gs pos="0">
              <a:schemeClr val="phClr"/>
            </a:gs>
            <a:gs pos="100000">
              <a:schemeClr val="phClr">
                <a:shade val="76000"/>
                <a:lumMod val="9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80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38100" dir="4800000" sx="98000" sy="98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38100" dist="38100" dir="4800000" sx="96000" sy="96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3240000"/>
            </a:lightRig>
          </a:scene3d>
          <a:sp3d>
            <a:bevelT w="28575" h="28575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3000"/>
              </a:schemeClr>
            </a:gs>
            <a:gs pos="100000">
              <a:schemeClr val="phClr">
                <a:shade val="55000"/>
              </a:schemeClr>
            </a:gs>
          </a:gsLst>
          <a:lin ang="5400000" scaled="1"/>
        </a:gradFill>
        <a:blipFill rotWithShape="1">
          <a:blip xmlns:r="http://schemas.openxmlformats.org/officeDocument/2006/relationships" r:embed="rId1">
            <a:duotone>
              <a:schemeClr val="phClr">
                <a:shade val="20000"/>
                <a:satMod val="350000"/>
                <a:lumMod val="125000"/>
              </a:schemeClr>
              <a:schemeClr val="phClr">
                <a:tint val="90000"/>
                <a:satMod val="25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1C938C-5E1A-FE45-8500-C854948BE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Forefront Agenda.dotx</Template>
  <TotalTime>62</TotalTime>
  <Pages>6</Pages>
  <Words>111</Words>
  <Characters>638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748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Chutarat Laomanacharoen</dc:creator>
  <cp:keywords/>
  <dc:description/>
  <cp:lastModifiedBy>Chutarat Laomanacharoen</cp:lastModifiedBy>
  <cp:revision>7</cp:revision>
  <cp:lastPrinted>2010-05-23T20:14:00Z</cp:lastPrinted>
  <dcterms:created xsi:type="dcterms:W3CDTF">2016-03-25T07:24:00Z</dcterms:created>
  <dcterms:modified xsi:type="dcterms:W3CDTF">2016-03-25T08:26:00Z</dcterms:modified>
  <cp:category/>
</cp:coreProperties>
</file>